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33" w:type="dxa"/>
        <w:tblInd w:w="5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2"/>
        <w:gridCol w:w="1622"/>
        <w:gridCol w:w="1622"/>
        <w:gridCol w:w="1622"/>
        <w:gridCol w:w="352"/>
        <w:gridCol w:w="1270"/>
        <w:gridCol w:w="1623"/>
      </w:tblGrid>
      <w:tr w:rsidR="00296895" w:rsidRPr="001E56B9" w14:paraId="75C5DC5C" w14:textId="77777777" w:rsidTr="00E0142C">
        <w:trPr>
          <w:cantSplit/>
          <w:trHeight w:val="567"/>
        </w:trPr>
        <w:tc>
          <w:tcPr>
            <w:tcW w:w="6840" w:type="dxa"/>
            <w:gridSpan w:val="5"/>
            <w:vAlign w:val="bottom"/>
          </w:tcPr>
          <w:p w14:paraId="6B79386D" w14:textId="77777777" w:rsidR="00296895" w:rsidRPr="001E56B9" w:rsidRDefault="00296895" w:rsidP="00E0142C">
            <w:pPr>
              <w:rPr>
                <w:lang w:val="de-CH"/>
              </w:rPr>
            </w:pPr>
          </w:p>
        </w:tc>
        <w:tc>
          <w:tcPr>
            <w:tcW w:w="2893" w:type="dxa"/>
            <w:gridSpan w:val="2"/>
            <w:vAlign w:val="bottom"/>
          </w:tcPr>
          <w:p w14:paraId="24769F31" w14:textId="77777777" w:rsidR="00296895" w:rsidRPr="001E56B9" w:rsidRDefault="00296895" w:rsidP="00E0142C">
            <w:pPr>
              <w:rPr>
                <w:rFonts w:cs="Arial"/>
                <w:b/>
                <w:bCs/>
                <w:sz w:val="20"/>
                <w:lang w:val="de-CH"/>
              </w:rPr>
            </w:pPr>
            <w:r w:rsidRPr="001E56B9">
              <w:rPr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C57E1D1" wp14:editId="127ED19D">
                      <wp:simplePos x="0" y="0"/>
                      <wp:positionH relativeFrom="column">
                        <wp:posOffset>2333625</wp:posOffset>
                      </wp:positionH>
                      <wp:positionV relativeFrom="paragraph">
                        <wp:posOffset>-1786255</wp:posOffset>
                      </wp:positionV>
                      <wp:extent cx="7613650" cy="10943590"/>
                      <wp:effectExtent l="0" t="0" r="0" b="0"/>
                      <wp:wrapNone/>
                      <wp:docPr id="1" name="Rechteck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13650" cy="10943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>
                  <w:pict>
                    <v:rect w14:anchorId="5B00E025" id="Rechteck 1" o:spid="_x0000_s1026" style="position:absolute;margin-left:183.75pt;margin-top:-140.65pt;width:599.5pt;height:86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" stroked="f">
                      <v:fill opacity="0"/>
                    </v:rect>
                  </w:pict>
                </mc:Fallback>
              </mc:AlternateContent>
            </w:r>
          </w:p>
        </w:tc>
      </w:tr>
      <w:tr w:rsidR="00296895" w:rsidRPr="001E56B9" w14:paraId="70C760D8" w14:textId="77777777" w:rsidTr="00E0142C">
        <w:trPr>
          <w:cantSplit/>
          <w:trHeight w:val="340"/>
        </w:trPr>
        <w:tc>
          <w:tcPr>
            <w:tcW w:w="6840" w:type="dxa"/>
            <w:gridSpan w:val="5"/>
            <w:vAlign w:val="bottom"/>
          </w:tcPr>
          <w:p w14:paraId="42A3B327" w14:textId="77777777" w:rsidR="00296895" w:rsidRPr="001E56B9" w:rsidRDefault="00296895" w:rsidP="00E0142C">
            <w:pPr>
              <w:pStyle w:val="Titelblattbeschriftung"/>
              <w:rPr>
                <w:lang w:val="de-CH"/>
              </w:rPr>
            </w:pPr>
            <w:r w:rsidRPr="001E56B9">
              <w:rPr>
                <w:lang w:val="de-CH"/>
              </w:rPr>
              <w:t>Dokument-</w:t>
            </w:r>
            <w:proofErr w:type="spellStart"/>
            <w:r w:rsidRPr="001E56B9">
              <w:rPr>
                <w:lang w:val="de-CH"/>
              </w:rPr>
              <w:t>Nr</w:t>
            </w:r>
            <w:proofErr w:type="spellEnd"/>
          </w:p>
        </w:tc>
        <w:tc>
          <w:tcPr>
            <w:tcW w:w="2893" w:type="dxa"/>
            <w:gridSpan w:val="2"/>
            <w:vAlign w:val="bottom"/>
          </w:tcPr>
          <w:p w14:paraId="1D1CB138" w14:textId="5938E9C4" w:rsidR="00296895" w:rsidRPr="001E56B9" w:rsidRDefault="00296895" w:rsidP="00E0142C">
            <w:pPr>
              <w:pStyle w:val="Titelblattgross"/>
              <w:rPr>
                <w:lang w:val="de-CH"/>
              </w:rPr>
            </w:pP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DOCPROPERTY  MXName  \* MERGEFORMAT </w:instrText>
            </w:r>
            <w:r>
              <w:rPr>
                <w:lang w:val="en-US"/>
              </w:rPr>
              <w:fldChar w:fldCharType="separate"/>
            </w:r>
            <w:r w:rsidR="005B2684">
              <w:rPr>
                <w:lang w:val="en-US"/>
              </w:rPr>
              <w:t>530834</w:t>
            </w:r>
            <w:r>
              <w:rPr>
                <w:lang w:val="en-US"/>
              </w:rPr>
              <w:fldChar w:fldCharType="end"/>
            </w:r>
          </w:p>
        </w:tc>
      </w:tr>
      <w:tr w:rsidR="00296895" w:rsidRPr="001E56B9" w14:paraId="132288D4" w14:textId="77777777" w:rsidTr="00E0142C">
        <w:trPr>
          <w:cantSplit/>
          <w:trHeight w:val="340"/>
        </w:trPr>
        <w:tc>
          <w:tcPr>
            <w:tcW w:w="6840" w:type="dxa"/>
            <w:gridSpan w:val="5"/>
            <w:vAlign w:val="bottom"/>
          </w:tcPr>
          <w:p w14:paraId="2BDB44D1" w14:textId="77777777" w:rsidR="00296895" w:rsidRPr="001E56B9" w:rsidRDefault="00296895" w:rsidP="00E0142C">
            <w:pPr>
              <w:pStyle w:val="Titelblattbeschriftung"/>
              <w:rPr>
                <w:lang w:val="de-CH"/>
              </w:rPr>
            </w:pPr>
            <w:r w:rsidRPr="001E56B9">
              <w:rPr>
                <w:lang w:val="de-CH"/>
              </w:rPr>
              <w:t xml:space="preserve">Index </w:t>
            </w:r>
          </w:p>
        </w:tc>
        <w:tc>
          <w:tcPr>
            <w:tcW w:w="2893" w:type="dxa"/>
            <w:gridSpan w:val="2"/>
            <w:vAlign w:val="bottom"/>
          </w:tcPr>
          <w:p w14:paraId="15EBD3A1" w14:textId="28274B4E" w:rsidR="00296895" w:rsidRPr="001E56B9" w:rsidRDefault="00296895" w:rsidP="00E0142C">
            <w:pPr>
              <w:pStyle w:val="Titelblattgross"/>
              <w:rPr>
                <w:lang w:val="de-CH"/>
              </w:rPr>
            </w:pP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DOCPROPERTY  MXRevision  \* MERGEFORMAT </w:instrText>
            </w:r>
            <w:r>
              <w:rPr>
                <w:lang w:val="en-US"/>
              </w:rPr>
              <w:fldChar w:fldCharType="separate"/>
            </w:r>
            <w:r w:rsidR="005B2684">
              <w:rPr>
                <w:lang w:val="en-US"/>
              </w:rPr>
              <w:t>A</w:t>
            </w:r>
            <w:r>
              <w:rPr>
                <w:lang w:val="en-US"/>
              </w:rPr>
              <w:fldChar w:fldCharType="end"/>
            </w:r>
          </w:p>
        </w:tc>
      </w:tr>
      <w:tr w:rsidR="00296895" w:rsidRPr="001E56B9" w14:paraId="75A58FEF" w14:textId="77777777" w:rsidTr="00E0142C">
        <w:trPr>
          <w:cantSplit/>
          <w:trHeight w:val="340"/>
        </w:trPr>
        <w:tc>
          <w:tcPr>
            <w:tcW w:w="6840" w:type="dxa"/>
            <w:gridSpan w:val="5"/>
            <w:vAlign w:val="bottom"/>
          </w:tcPr>
          <w:p w14:paraId="2EE7EF7A" w14:textId="77777777" w:rsidR="00296895" w:rsidRPr="001E56B9" w:rsidRDefault="00296895" w:rsidP="00E0142C">
            <w:pPr>
              <w:pStyle w:val="Titelblattbeschriftung"/>
              <w:rPr>
                <w:lang w:val="de-CH"/>
              </w:rPr>
            </w:pPr>
            <w:r w:rsidRPr="001E56B9">
              <w:rPr>
                <w:lang w:val="de-CH"/>
              </w:rPr>
              <w:t>Status</w:t>
            </w:r>
          </w:p>
        </w:tc>
        <w:tc>
          <w:tcPr>
            <w:tcW w:w="2893" w:type="dxa"/>
            <w:gridSpan w:val="2"/>
            <w:vAlign w:val="bottom"/>
          </w:tcPr>
          <w:p w14:paraId="12DAF995" w14:textId="728EE56D" w:rsidR="00296895" w:rsidRPr="001E56B9" w:rsidRDefault="001C15D1" w:rsidP="00E0142C">
            <w:pPr>
              <w:pStyle w:val="Titelblattmittel"/>
              <w:rPr>
                <w:lang w:val="de-CH"/>
              </w:rPr>
            </w:pPr>
            <w:proofErr w:type="spellStart"/>
            <w:r>
              <w:rPr>
                <w:lang w:val="en-US"/>
              </w:rPr>
              <w:t>Entwurf</w:t>
            </w:r>
            <w:proofErr w:type="spellEnd"/>
          </w:p>
        </w:tc>
      </w:tr>
      <w:tr w:rsidR="00296895" w:rsidRPr="001E56B9" w14:paraId="366B9704" w14:textId="77777777" w:rsidTr="00E0142C">
        <w:trPr>
          <w:cantSplit/>
          <w:trHeight w:val="340"/>
        </w:trPr>
        <w:tc>
          <w:tcPr>
            <w:tcW w:w="6840" w:type="dxa"/>
            <w:gridSpan w:val="5"/>
            <w:vAlign w:val="bottom"/>
          </w:tcPr>
          <w:p w14:paraId="6B8FB69D" w14:textId="77777777" w:rsidR="00296895" w:rsidRPr="001E56B9" w:rsidRDefault="00296895" w:rsidP="00E0142C">
            <w:pPr>
              <w:pStyle w:val="Titelblattbeschriftung"/>
              <w:rPr>
                <w:lang w:val="de-CH"/>
              </w:rPr>
            </w:pPr>
            <w:r w:rsidRPr="001E56B9">
              <w:rPr>
                <w:lang w:val="de-CH"/>
              </w:rPr>
              <w:t>Dokumenttyp</w:t>
            </w:r>
          </w:p>
        </w:tc>
        <w:tc>
          <w:tcPr>
            <w:tcW w:w="2893" w:type="dxa"/>
            <w:gridSpan w:val="2"/>
            <w:vAlign w:val="bottom"/>
          </w:tcPr>
          <w:p w14:paraId="035D895E" w14:textId="142BA69C" w:rsidR="00296895" w:rsidRPr="001E56B9" w:rsidRDefault="00296895" w:rsidP="00E0142C">
            <w:pPr>
              <w:pStyle w:val="Titelblattmittel"/>
              <w:rPr>
                <w:lang w:val="de-CH"/>
              </w:rPr>
            </w:pP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DOCPROPERTY  MXType.Localized  \* MERGEFORMAT </w:instrText>
            </w:r>
            <w:r>
              <w:rPr>
                <w:lang w:val="en-US"/>
              </w:rPr>
              <w:fldChar w:fldCharType="separate"/>
            </w:r>
            <w:proofErr w:type="spellStart"/>
            <w:r w:rsidR="005B2684">
              <w:rPr>
                <w:lang w:val="en-US"/>
              </w:rPr>
              <w:t>Dokument</w:t>
            </w:r>
            <w:proofErr w:type="spellEnd"/>
            <w:r>
              <w:rPr>
                <w:lang w:val="en-US"/>
              </w:rPr>
              <w:fldChar w:fldCharType="end"/>
            </w:r>
          </w:p>
        </w:tc>
      </w:tr>
      <w:tr w:rsidR="00296895" w:rsidRPr="001E56B9" w14:paraId="6CF71B6F" w14:textId="77777777" w:rsidTr="00E0142C">
        <w:trPr>
          <w:cantSplit/>
          <w:trHeight w:val="340"/>
        </w:trPr>
        <w:tc>
          <w:tcPr>
            <w:tcW w:w="6840" w:type="dxa"/>
            <w:gridSpan w:val="5"/>
            <w:vAlign w:val="bottom"/>
          </w:tcPr>
          <w:p w14:paraId="588D5350" w14:textId="77777777" w:rsidR="00296895" w:rsidRPr="001E56B9" w:rsidRDefault="00296895" w:rsidP="00E0142C">
            <w:pPr>
              <w:pStyle w:val="Titelblattbeschriftung"/>
              <w:rPr>
                <w:lang w:val="de-CH"/>
              </w:rPr>
            </w:pPr>
            <w:r w:rsidRPr="001E56B9">
              <w:rPr>
                <w:lang w:val="de-CH"/>
              </w:rPr>
              <w:t>Anzahl Seiten</w:t>
            </w:r>
          </w:p>
        </w:tc>
        <w:tc>
          <w:tcPr>
            <w:tcW w:w="2893" w:type="dxa"/>
            <w:gridSpan w:val="2"/>
            <w:vAlign w:val="bottom"/>
          </w:tcPr>
          <w:p w14:paraId="40C1FC41" w14:textId="69A37913" w:rsidR="00296895" w:rsidRPr="001E56B9" w:rsidRDefault="00296895" w:rsidP="00E0142C">
            <w:pPr>
              <w:pStyle w:val="Titelblattmittel"/>
              <w:rPr>
                <w:lang w:val="de-CH"/>
              </w:rPr>
            </w:pPr>
            <w:r w:rsidRPr="001E56B9">
              <w:rPr>
                <w:lang w:val="de-CH"/>
              </w:rPr>
              <w:fldChar w:fldCharType="begin"/>
            </w:r>
            <w:r w:rsidRPr="001E56B9">
              <w:rPr>
                <w:lang w:val="de-CH"/>
              </w:rPr>
              <w:instrText xml:space="preserve"> NUMPAGES  \* MERGEFORMAT </w:instrText>
            </w:r>
            <w:r w:rsidRPr="001E56B9">
              <w:rPr>
                <w:lang w:val="de-CH"/>
              </w:rPr>
              <w:fldChar w:fldCharType="separate"/>
            </w:r>
            <w:r w:rsidR="005B2684">
              <w:rPr>
                <w:noProof/>
                <w:lang w:val="de-CH"/>
              </w:rPr>
              <w:t>15</w:t>
            </w:r>
            <w:r w:rsidRPr="001E56B9">
              <w:rPr>
                <w:noProof/>
                <w:lang w:val="de-CH"/>
              </w:rPr>
              <w:fldChar w:fldCharType="end"/>
            </w:r>
          </w:p>
        </w:tc>
      </w:tr>
      <w:tr w:rsidR="00296895" w:rsidRPr="001E56B9" w14:paraId="526CE70A" w14:textId="77777777" w:rsidTr="00E0142C">
        <w:trPr>
          <w:cantSplit/>
          <w:trHeight w:val="1174"/>
        </w:trPr>
        <w:tc>
          <w:tcPr>
            <w:tcW w:w="6840" w:type="dxa"/>
            <w:gridSpan w:val="5"/>
            <w:vAlign w:val="bottom"/>
          </w:tcPr>
          <w:p w14:paraId="7D239633" w14:textId="77777777" w:rsidR="00296895" w:rsidRDefault="00296895" w:rsidP="00E0142C">
            <w:pPr>
              <w:rPr>
                <w:lang w:val="de-CH"/>
              </w:rPr>
            </w:pPr>
          </w:p>
          <w:p w14:paraId="734A6AB2" w14:textId="77777777" w:rsidR="00C45F68" w:rsidRDefault="00C45F68" w:rsidP="00E0142C">
            <w:pPr>
              <w:rPr>
                <w:lang w:val="de-CH"/>
              </w:rPr>
            </w:pPr>
          </w:p>
          <w:p w14:paraId="642E5617" w14:textId="77777777" w:rsidR="00C45F68" w:rsidRDefault="00C45F68" w:rsidP="00E0142C">
            <w:pPr>
              <w:rPr>
                <w:lang w:val="de-CH"/>
              </w:rPr>
            </w:pPr>
          </w:p>
          <w:p w14:paraId="5EE458A6" w14:textId="77777777" w:rsidR="00C45F68" w:rsidRPr="001E56B9" w:rsidRDefault="00C45F68" w:rsidP="00E0142C">
            <w:pPr>
              <w:rPr>
                <w:lang w:val="de-CH"/>
              </w:rPr>
            </w:pPr>
          </w:p>
        </w:tc>
        <w:tc>
          <w:tcPr>
            <w:tcW w:w="2893" w:type="dxa"/>
            <w:gridSpan w:val="2"/>
            <w:vAlign w:val="bottom"/>
          </w:tcPr>
          <w:p w14:paraId="7929C4B9" w14:textId="77777777" w:rsidR="00296895" w:rsidRPr="001E56B9" w:rsidRDefault="00296895" w:rsidP="00E0142C">
            <w:pPr>
              <w:rPr>
                <w:rFonts w:cs="Arial"/>
                <w:b/>
                <w:bCs/>
                <w:lang w:val="de-CH"/>
              </w:rPr>
            </w:pPr>
          </w:p>
        </w:tc>
      </w:tr>
      <w:tr w:rsidR="00296895" w:rsidRPr="001E56B9" w14:paraId="69891932" w14:textId="77777777" w:rsidTr="00E0142C">
        <w:trPr>
          <w:cantSplit/>
          <w:trHeight w:val="20"/>
        </w:trPr>
        <w:tc>
          <w:tcPr>
            <w:tcW w:w="6840" w:type="dxa"/>
            <w:gridSpan w:val="5"/>
            <w:vAlign w:val="bottom"/>
          </w:tcPr>
          <w:p w14:paraId="67186471" w14:textId="77777777" w:rsidR="00C45F68" w:rsidRDefault="00C45F68" w:rsidP="00E0142C">
            <w:pPr>
              <w:pStyle w:val="TitelblattTitel"/>
              <w:rPr>
                <w:lang w:val="en-US"/>
              </w:rPr>
            </w:pPr>
          </w:p>
          <w:p w14:paraId="76429071" w14:textId="77777777" w:rsidR="00C45F68" w:rsidRDefault="00C45F68" w:rsidP="00C45F68">
            <w:pPr>
              <w:pStyle w:val="TitelblattTitel"/>
              <w:jc w:val="both"/>
              <w:rPr>
                <w:lang w:val="en-US"/>
              </w:rPr>
            </w:pPr>
          </w:p>
          <w:p w14:paraId="36E851F6" w14:textId="2F173D41" w:rsidR="00296895" w:rsidRPr="00E53E75" w:rsidRDefault="00296895" w:rsidP="00E0142C">
            <w:pPr>
              <w:pStyle w:val="TitelblattTitel"/>
              <w:rPr>
                <w:lang w:val="en-US"/>
              </w:rPr>
            </w:pP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DOCPROPERTY  "MXTT Description 1"  \* MERGEFORMAT </w:instrText>
            </w:r>
            <w:r>
              <w:rPr>
                <w:lang w:val="en-US"/>
              </w:rPr>
              <w:fldChar w:fldCharType="separate"/>
            </w:r>
            <w:proofErr w:type="spellStart"/>
            <w:r w:rsidR="005B2684">
              <w:rPr>
                <w:lang w:val="en-US"/>
              </w:rPr>
              <w:t>Prüfprotokoll</w:t>
            </w:r>
            <w:proofErr w:type="spellEnd"/>
            <w:r w:rsidR="005B2684">
              <w:rPr>
                <w:lang w:val="en-US"/>
              </w:rPr>
              <w:t xml:space="preserve"> </w:t>
            </w:r>
            <w:proofErr w:type="spellStart"/>
            <w:r w:rsidR="005B2684">
              <w:rPr>
                <w:lang w:val="en-US"/>
              </w:rPr>
              <w:t>Regressionstest</w:t>
            </w:r>
            <w:proofErr w:type="spellEnd"/>
            <w:r>
              <w:rPr>
                <w:lang w:val="en-US"/>
              </w:rPr>
              <w:fldChar w:fldCharType="end"/>
            </w:r>
          </w:p>
        </w:tc>
        <w:tc>
          <w:tcPr>
            <w:tcW w:w="2893" w:type="dxa"/>
            <w:gridSpan w:val="2"/>
            <w:vAlign w:val="bottom"/>
          </w:tcPr>
          <w:p w14:paraId="099D105B" w14:textId="77777777" w:rsidR="00296895" w:rsidRPr="001E56B9" w:rsidRDefault="00296895" w:rsidP="00E0142C">
            <w:pPr>
              <w:rPr>
                <w:rFonts w:cs="Arial"/>
                <w:b/>
                <w:bCs/>
                <w:sz w:val="20"/>
                <w:lang w:val="de-CH"/>
              </w:rPr>
            </w:pPr>
          </w:p>
        </w:tc>
      </w:tr>
      <w:tr w:rsidR="00296895" w:rsidRPr="001E56B9" w14:paraId="6FD1402E" w14:textId="77777777" w:rsidTr="00E0142C">
        <w:trPr>
          <w:cantSplit/>
          <w:trHeight w:val="20"/>
        </w:trPr>
        <w:tc>
          <w:tcPr>
            <w:tcW w:w="6840" w:type="dxa"/>
            <w:gridSpan w:val="5"/>
            <w:tcBorders>
              <w:bottom w:val="single" w:sz="8" w:space="0" w:color="auto"/>
            </w:tcBorders>
            <w:vAlign w:val="bottom"/>
          </w:tcPr>
          <w:p w14:paraId="4B987E76" w14:textId="77777777" w:rsidR="00296895" w:rsidRPr="00E53E75" w:rsidRDefault="00296895" w:rsidP="00E0142C">
            <w:pPr>
              <w:rPr>
                <w:rFonts w:cs="Arial"/>
                <w:b/>
                <w:bCs/>
                <w:sz w:val="12"/>
              </w:rPr>
            </w:pPr>
          </w:p>
        </w:tc>
        <w:tc>
          <w:tcPr>
            <w:tcW w:w="2893" w:type="dxa"/>
            <w:gridSpan w:val="2"/>
            <w:vAlign w:val="bottom"/>
          </w:tcPr>
          <w:p w14:paraId="343852E7" w14:textId="77777777" w:rsidR="00296895" w:rsidRPr="001E56B9" w:rsidRDefault="00296895" w:rsidP="00E0142C">
            <w:pPr>
              <w:rPr>
                <w:rFonts w:cs="Arial"/>
                <w:b/>
                <w:bCs/>
                <w:sz w:val="12"/>
                <w:lang w:val="de-CH"/>
              </w:rPr>
            </w:pPr>
          </w:p>
        </w:tc>
      </w:tr>
      <w:tr w:rsidR="00296895" w:rsidRPr="001E56B9" w14:paraId="06496001" w14:textId="77777777" w:rsidTr="00E0142C">
        <w:trPr>
          <w:cantSplit/>
          <w:trHeight w:val="20"/>
        </w:trPr>
        <w:tc>
          <w:tcPr>
            <w:tcW w:w="6840" w:type="dxa"/>
            <w:gridSpan w:val="5"/>
            <w:tcBorders>
              <w:top w:val="single" w:sz="8" w:space="0" w:color="auto"/>
            </w:tcBorders>
            <w:vAlign w:val="bottom"/>
          </w:tcPr>
          <w:p w14:paraId="499823DD" w14:textId="77777777" w:rsidR="00296895" w:rsidRPr="00E53E75" w:rsidRDefault="00296895" w:rsidP="00E0142C">
            <w:pPr>
              <w:rPr>
                <w:sz w:val="12"/>
              </w:rPr>
            </w:pPr>
          </w:p>
        </w:tc>
        <w:tc>
          <w:tcPr>
            <w:tcW w:w="2893" w:type="dxa"/>
            <w:gridSpan w:val="2"/>
            <w:vAlign w:val="bottom"/>
          </w:tcPr>
          <w:p w14:paraId="6CA4B890" w14:textId="77777777" w:rsidR="00296895" w:rsidRPr="001E56B9" w:rsidRDefault="00296895" w:rsidP="00E0142C">
            <w:pPr>
              <w:rPr>
                <w:rFonts w:cs="Arial"/>
                <w:b/>
                <w:bCs/>
                <w:sz w:val="12"/>
                <w:lang w:val="de-CH"/>
              </w:rPr>
            </w:pPr>
          </w:p>
        </w:tc>
      </w:tr>
      <w:tr w:rsidR="00296895" w:rsidRPr="001A56DC" w14:paraId="4C672851" w14:textId="77777777" w:rsidTr="00E0142C">
        <w:trPr>
          <w:cantSplit/>
          <w:trHeight w:val="20"/>
        </w:trPr>
        <w:tc>
          <w:tcPr>
            <w:tcW w:w="6840" w:type="dxa"/>
            <w:gridSpan w:val="5"/>
            <w:vAlign w:val="bottom"/>
          </w:tcPr>
          <w:p w14:paraId="6ED75106" w14:textId="2A5E98A7" w:rsidR="00296895" w:rsidRPr="004B1C5C" w:rsidRDefault="006C1751" w:rsidP="00E0142C">
            <w:pPr>
              <w:pStyle w:val="TitelblattUntertitel"/>
              <w:rPr>
                <w:lang w:val="de-CH"/>
              </w:rPr>
            </w:pPr>
            <w:r>
              <w:rPr>
                <w:lang w:val="en-US"/>
              </w:rPr>
              <w:t xml:space="preserve">L-4524 </w:t>
            </w:r>
            <w:proofErr w:type="spellStart"/>
            <w:r>
              <w:rPr>
                <w:lang w:val="en-US"/>
              </w:rPr>
              <w:t>HGm</w:t>
            </w:r>
            <w:proofErr w:type="spellEnd"/>
            <w:r>
              <w:rPr>
                <w:lang w:val="en-US"/>
              </w:rPr>
              <w:t xml:space="preserve"> 2/2</w:t>
            </w:r>
          </w:p>
          <w:p w14:paraId="1EEE89B2" w14:textId="77777777" w:rsidR="004B1C5C" w:rsidRDefault="004B1C5C" w:rsidP="00E0142C">
            <w:pPr>
              <w:pStyle w:val="TitelblattUntertitel"/>
              <w:rPr>
                <w:lang w:val="de-CH"/>
              </w:rPr>
            </w:pPr>
          </w:p>
          <w:p w14:paraId="47F4CB39" w14:textId="6888ABD2" w:rsidR="00C45F68" w:rsidRPr="00801094" w:rsidRDefault="00C45F68" w:rsidP="004B1C5C">
            <w:pPr>
              <w:pStyle w:val="TitelblattUntertitel"/>
              <w:jc w:val="both"/>
              <w:rPr>
                <w:lang w:val="de-CH"/>
              </w:rPr>
            </w:pPr>
          </w:p>
        </w:tc>
        <w:tc>
          <w:tcPr>
            <w:tcW w:w="2893" w:type="dxa"/>
            <w:gridSpan w:val="2"/>
            <w:vAlign w:val="bottom"/>
          </w:tcPr>
          <w:p w14:paraId="152520C7" w14:textId="77777777" w:rsidR="00296895" w:rsidRPr="00801094" w:rsidRDefault="00296895" w:rsidP="00E0142C">
            <w:pPr>
              <w:jc w:val="center"/>
              <w:rPr>
                <w:rFonts w:cs="Arial"/>
                <w:b/>
                <w:bCs/>
                <w:sz w:val="36"/>
                <w:szCs w:val="36"/>
                <w:lang w:val="de-CH"/>
              </w:rPr>
            </w:pPr>
          </w:p>
        </w:tc>
      </w:tr>
      <w:tr w:rsidR="00296895" w:rsidRPr="00801094" w14:paraId="37348758" w14:textId="77777777" w:rsidTr="00E0142C">
        <w:trPr>
          <w:cantSplit/>
          <w:trHeight w:val="6237"/>
        </w:trPr>
        <w:tc>
          <w:tcPr>
            <w:tcW w:w="6840" w:type="dxa"/>
            <w:gridSpan w:val="5"/>
            <w:tcBorders>
              <w:bottom w:val="single" w:sz="4" w:space="0" w:color="auto"/>
            </w:tcBorders>
          </w:tcPr>
          <w:p w14:paraId="2C8283D8" w14:textId="5B8A97F7" w:rsidR="00296895" w:rsidRPr="00801094" w:rsidRDefault="00014E85" w:rsidP="00014E85">
            <w:pPr>
              <w:rPr>
                <w:lang w:val="de-CH"/>
              </w:rPr>
            </w:pPr>
            <w:r>
              <w:rPr>
                <w:noProof/>
                <w:lang w:val="de-CH"/>
              </w:rPr>
              <w:drawing>
                <wp:inline distT="0" distB="0" distL="0" distR="0" wp14:anchorId="6EF4D38B" wp14:editId="4CD36F30">
                  <wp:extent cx="4254500" cy="648335"/>
                  <wp:effectExtent l="0" t="0" r="0" b="0"/>
                  <wp:docPr id="113174747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1747472" name="Grafik 1131747472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4500" cy="648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3" w:type="dxa"/>
            <w:gridSpan w:val="2"/>
            <w:tcBorders>
              <w:bottom w:val="single" w:sz="4" w:space="0" w:color="auto"/>
            </w:tcBorders>
            <w:vAlign w:val="bottom"/>
          </w:tcPr>
          <w:p w14:paraId="2608B5D6" w14:textId="77777777" w:rsidR="00296895" w:rsidRPr="00801094" w:rsidRDefault="00296895" w:rsidP="00E0142C">
            <w:pPr>
              <w:rPr>
                <w:lang w:val="de-CH"/>
              </w:rPr>
            </w:pPr>
          </w:p>
        </w:tc>
      </w:tr>
      <w:tr w:rsidR="00296895" w:rsidRPr="00801094" w14:paraId="64B04DBC" w14:textId="77777777" w:rsidTr="00E0142C">
        <w:trPr>
          <w:cantSplit/>
          <w:trHeight w:val="49"/>
        </w:trPr>
        <w:tc>
          <w:tcPr>
            <w:tcW w:w="6840" w:type="dxa"/>
            <w:gridSpan w:val="5"/>
            <w:tcBorders>
              <w:top w:val="single" w:sz="4" w:space="0" w:color="auto"/>
              <w:bottom w:val="single" w:sz="6" w:space="0" w:color="auto"/>
            </w:tcBorders>
            <w:vAlign w:val="bottom"/>
          </w:tcPr>
          <w:p w14:paraId="75390213" w14:textId="77777777" w:rsidR="00296895" w:rsidRPr="00801094" w:rsidRDefault="00296895" w:rsidP="00C45F68">
            <w:pPr>
              <w:ind w:left="0"/>
              <w:rPr>
                <w:rFonts w:cs="Arial"/>
                <w:sz w:val="20"/>
                <w:lang w:val="de-CH"/>
              </w:rPr>
            </w:pPr>
          </w:p>
        </w:tc>
        <w:tc>
          <w:tcPr>
            <w:tcW w:w="2893" w:type="dxa"/>
            <w:gridSpan w:val="2"/>
            <w:tcBorders>
              <w:top w:val="single" w:sz="4" w:space="0" w:color="auto"/>
              <w:bottom w:val="single" w:sz="6" w:space="0" w:color="auto"/>
            </w:tcBorders>
            <w:vAlign w:val="bottom"/>
          </w:tcPr>
          <w:p w14:paraId="27117B34" w14:textId="77777777" w:rsidR="00296895" w:rsidRPr="00801094" w:rsidRDefault="00296895" w:rsidP="00E0142C">
            <w:pPr>
              <w:rPr>
                <w:rFonts w:cs="Arial"/>
                <w:sz w:val="20"/>
                <w:lang w:val="de-CH"/>
              </w:rPr>
            </w:pPr>
          </w:p>
        </w:tc>
      </w:tr>
      <w:tr w:rsidR="00296895" w:rsidRPr="001E56B9" w14:paraId="109599D9" w14:textId="77777777" w:rsidTr="00E0142C">
        <w:trPr>
          <w:cantSplit/>
          <w:trHeight w:val="284"/>
        </w:trPr>
        <w:tc>
          <w:tcPr>
            <w:tcW w:w="324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AA308F3" w14:textId="77777777" w:rsidR="00296895" w:rsidRPr="001E56B9" w:rsidRDefault="00296895" w:rsidP="00E0142C">
            <w:pPr>
              <w:pStyle w:val="Titelblattmittelfett"/>
              <w:jc w:val="center"/>
              <w:rPr>
                <w:lang w:val="de-CH"/>
              </w:rPr>
            </w:pPr>
            <w:r w:rsidRPr="001E56B9">
              <w:rPr>
                <w:lang w:val="de-CH"/>
              </w:rPr>
              <w:t xml:space="preserve">Erstellt </w:t>
            </w:r>
            <w:r w:rsidRPr="001E56B9">
              <w:rPr>
                <w:b w:val="0"/>
                <w:sz w:val="16"/>
                <w:szCs w:val="16"/>
                <w:lang w:val="de-CH"/>
              </w:rPr>
              <w:t>(erste Version)</w:t>
            </w:r>
          </w:p>
        </w:tc>
        <w:tc>
          <w:tcPr>
            <w:tcW w:w="324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3B9B4272" w14:textId="77777777" w:rsidR="00296895" w:rsidRPr="001E56B9" w:rsidRDefault="00296895" w:rsidP="00E0142C">
            <w:pPr>
              <w:pStyle w:val="Titelblattmittelfett"/>
              <w:jc w:val="center"/>
              <w:rPr>
                <w:lang w:val="de-CH"/>
              </w:rPr>
            </w:pPr>
            <w:r w:rsidRPr="001E56B9">
              <w:rPr>
                <w:lang w:val="de-CH"/>
              </w:rPr>
              <w:t xml:space="preserve">Geprüft </w:t>
            </w:r>
            <w:r w:rsidRPr="001E56B9">
              <w:rPr>
                <w:b w:val="0"/>
                <w:sz w:val="16"/>
                <w:szCs w:val="16"/>
                <w:lang w:val="de-CH"/>
              </w:rPr>
              <w:t>(aktueller Index)</w:t>
            </w:r>
          </w:p>
        </w:tc>
        <w:tc>
          <w:tcPr>
            <w:tcW w:w="3245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E50E608" w14:textId="77777777" w:rsidR="00296895" w:rsidRPr="001E56B9" w:rsidRDefault="00296895" w:rsidP="00E0142C">
            <w:pPr>
              <w:pStyle w:val="Titelblattmittelfett"/>
              <w:jc w:val="center"/>
              <w:rPr>
                <w:lang w:val="de-CH"/>
              </w:rPr>
            </w:pPr>
            <w:r w:rsidRPr="001E56B9">
              <w:rPr>
                <w:lang w:val="de-CH"/>
              </w:rPr>
              <w:t xml:space="preserve">Freigegeben </w:t>
            </w:r>
            <w:r w:rsidRPr="001E56B9">
              <w:rPr>
                <w:b w:val="0"/>
                <w:sz w:val="16"/>
                <w:szCs w:val="16"/>
                <w:lang w:val="de-CH"/>
              </w:rPr>
              <w:t>(aktueller Index)</w:t>
            </w:r>
          </w:p>
        </w:tc>
      </w:tr>
      <w:tr w:rsidR="00296895" w:rsidRPr="001E56B9" w14:paraId="52BAB4FF" w14:textId="77777777" w:rsidTr="00E0142C">
        <w:trPr>
          <w:cantSplit/>
          <w:trHeight w:val="227"/>
        </w:trPr>
        <w:tc>
          <w:tcPr>
            <w:tcW w:w="1622" w:type="dxa"/>
            <w:tcBorders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63BE49C" w14:textId="77777777" w:rsidR="00296895" w:rsidRPr="001E56B9" w:rsidRDefault="00296895" w:rsidP="00E0142C">
            <w:pPr>
              <w:pStyle w:val="Titelblattmittelfett"/>
              <w:jc w:val="center"/>
              <w:rPr>
                <w:b w:val="0"/>
                <w:sz w:val="16"/>
                <w:szCs w:val="16"/>
                <w:lang w:val="de-CH"/>
              </w:rPr>
            </w:pPr>
            <w:r w:rsidRPr="001E56B9">
              <w:rPr>
                <w:b w:val="0"/>
                <w:sz w:val="16"/>
                <w:szCs w:val="16"/>
                <w:lang w:val="de-CH"/>
              </w:rPr>
              <w:t>Name</w:t>
            </w:r>
          </w:p>
        </w:tc>
        <w:tc>
          <w:tcPr>
            <w:tcW w:w="1622" w:type="dxa"/>
            <w:tcBorders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2BE1926" w14:textId="77777777" w:rsidR="00296895" w:rsidRPr="001E56B9" w:rsidRDefault="00296895" w:rsidP="00E0142C">
            <w:pPr>
              <w:pStyle w:val="Titelblattmittelfett"/>
              <w:jc w:val="center"/>
              <w:rPr>
                <w:b w:val="0"/>
                <w:sz w:val="16"/>
                <w:szCs w:val="16"/>
                <w:lang w:val="de-CH"/>
              </w:rPr>
            </w:pPr>
            <w:r w:rsidRPr="001E56B9">
              <w:rPr>
                <w:b w:val="0"/>
                <w:sz w:val="16"/>
                <w:szCs w:val="16"/>
                <w:lang w:val="de-CH"/>
              </w:rPr>
              <w:t>Datum</w:t>
            </w:r>
          </w:p>
        </w:tc>
        <w:tc>
          <w:tcPr>
            <w:tcW w:w="1622" w:type="dxa"/>
            <w:tcBorders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1D7B6E5" w14:textId="77777777" w:rsidR="00296895" w:rsidRPr="001E56B9" w:rsidRDefault="00296895" w:rsidP="00E0142C">
            <w:pPr>
              <w:pStyle w:val="Titelblattmittelfett"/>
              <w:jc w:val="center"/>
              <w:rPr>
                <w:b w:val="0"/>
                <w:sz w:val="16"/>
                <w:szCs w:val="16"/>
                <w:lang w:val="de-CH"/>
              </w:rPr>
            </w:pPr>
            <w:r w:rsidRPr="001E56B9">
              <w:rPr>
                <w:b w:val="0"/>
                <w:sz w:val="16"/>
                <w:szCs w:val="16"/>
                <w:lang w:val="de-CH"/>
              </w:rPr>
              <w:t>Name</w:t>
            </w:r>
          </w:p>
        </w:tc>
        <w:tc>
          <w:tcPr>
            <w:tcW w:w="1622" w:type="dxa"/>
            <w:tcBorders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B906534" w14:textId="77777777" w:rsidR="00296895" w:rsidRPr="001E56B9" w:rsidRDefault="00296895" w:rsidP="00E0142C">
            <w:pPr>
              <w:pStyle w:val="Titelblattmittelfett"/>
              <w:jc w:val="center"/>
              <w:rPr>
                <w:b w:val="0"/>
                <w:sz w:val="16"/>
                <w:szCs w:val="16"/>
                <w:lang w:val="de-CH"/>
              </w:rPr>
            </w:pPr>
            <w:r w:rsidRPr="001E56B9">
              <w:rPr>
                <w:b w:val="0"/>
                <w:sz w:val="16"/>
                <w:szCs w:val="16"/>
                <w:lang w:val="de-CH"/>
              </w:rPr>
              <w:t>Datum</w:t>
            </w:r>
          </w:p>
        </w:tc>
        <w:tc>
          <w:tcPr>
            <w:tcW w:w="1622" w:type="dxa"/>
            <w:gridSpan w:val="2"/>
            <w:tcBorders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D8758F3" w14:textId="77777777" w:rsidR="00296895" w:rsidRPr="001E56B9" w:rsidRDefault="00296895" w:rsidP="00E0142C">
            <w:pPr>
              <w:pStyle w:val="Titelblattmittelfett"/>
              <w:jc w:val="center"/>
              <w:rPr>
                <w:b w:val="0"/>
                <w:sz w:val="16"/>
                <w:szCs w:val="16"/>
                <w:lang w:val="de-CH"/>
              </w:rPr>
            </w:pPr>
            <w:r w:rsidRPr="001E56B9">
              <w:rPr>
                <w:b w:val="0"/>
                <w:sz w:val="16"/>
                <w:szCs w:val="16"/>
                <w:lang w:val="de-CH"/>
              </w:rPr>
              <w:t>Name</w:t>
            </w:r>
          </w:p>
        </w:tc>
        <w:tc>
          <w:tcPr>
            <w:tcW w:w="1623" w:type="dxa"/>
            <w:tcBorders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C6C530C" w14:textId="77777777" w:rsidR="00296895" w:rsidRPr="001E56B9" w:rsidRDefault="00296895" w:rsidP="00E0142C">
            <w:pPr>
              <w:pStyle w:val="Titelblattmittelfett"/>
              <w:jc w:val="center"/>
              <w:rPr>
                <w:b w:val="0"/>
                <w:sz w:val="16"/>
                <w:szCs w:val="16"/>
                <w:lang w:val="de-CH"/>
              </w:rPr>
            </w:pPr>
            <w:r w:rsidRPr="001E56B9">
              <w:rPr>
                <w:b w:val="0"/>
                <w:sz w:val="16"/>
                <w:szCs w:val="16"/>
                <w:lang w:val="de-CH"/>
              </w:rPr>
              <w:t>Datum</w:t>
            </w:r>
          </w:p>
        </w:tc>
      </w:tr>
      <w:tr w:rsidR="00296895" w:rsidRPr="009D4003" w14:paraId="5851714C" w14:textId="77777777" w:rsidTr="00E0142C">
        <w:trPr>
          <w:cantSplit/>
          <w:trHeight w:val="284"/>
        </w:trPr>
        <w:tc>
          <w:tcPr>
            <w:tcW w:w="1622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E78F8" w14:textId="789F877B" w:rsidR="00296895" w:rsidRPr="009D4003" w:rsidRDefault="00014E85" w:rsidP="00E0142C">
            <w:pPr>
              <w:pStyle w:val="Titelblattklein"/>
              <w:jc w:val="center"/>
              <w:rPr>
                <w:sz w:val="20"/>
                <w:lang w:val="de-CH"/>
              </w:rPr>
            </w:pPr>
            <w:r>
              <w:rPr>
                <w:lang w:val="de-CH"/>
              </w:rPr>
              <w:t>Eduard Iten</w:t>
            </w:r>
          </w:p>
        </w:tc>
        <w:tc>
          <w:tcPr>
            <w:tcW w:w="1622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3B63C" w14:textId="5A22B13C" w:rsidR="00296895" w:rsidRPr="009D4003" w:rsidRDefault="000607B8" w:rsidP="00E0142C">
            <w:pPr>
              <w:pStyle w:val="Titelblattklein"/>
              <w:jc w:val="center"/>
              <w:rPr>
                <w:sz w:val="20"/>
                <w:lang w:val="de-CH"/>
              </w:rPr>
            </w:pPr>
            <w:r>
              <w:rPr>
                <w:lang w:val="de-CH"/>
              </w:rPr>
              <w:t>27.09.2025</w:t>
            </w:r>
          </w:p>
        </w:tc>
        <w:tc>
          <w:tcPr>
            <w:tcW w:w="1622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2E41A" w14:textId="378894CB" w:rsidR="00296895" w:rsidRPr="009D4003" w:rsidRDefault="000607B8" w:rsidP="00E0142C">
            <w:pPr>
              <w:pStyle w:val="Titelblattklein"/>
              <w:jc w:val="center"/>
              <w:rPr>
                <w:sz w:val="20"/>
                <w:lang w:val="en-US"/>
              </w:rPr>
            </w:pPr>
            <w:r>
              <w:rPr>
                <w:lang w:val="de-CH"/>
              </w:rPr>
              <w:t>David Zürcher</w:t>
            </w:r>
          </w:p>
        </w:tc>
        <w:tc>
          <w:tcPr>
            <w:tcW w:w="1622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59E25" w14:textId="6F3628A2" w:rsidR="00296895" w:rsidRPr="009D4003" w:rsidRDefault="001D42C8" w:rsidP="00E0142C">
            <w:pPr>
              <w:pStyle w:val="Titelblattklein"/>
              <w:jc w:val="center"/>
              <w:rPr>
                <w:sz w:val="20"/>
                <w:lang w:val="en-US"/>
              </w:rPr>
            </w:pPr>
            <w:r>
              <w:rPr>
                <w:lang w:val="de-CH"/>
              </w:rPr>
              <w:t>01.</w:t>
            </w:r>
            <w:r w:rsidR="000607B8">
              <w:rPr>
                <w:lang w:val="de-CH"/>
              </w:rPr>
              <w:t>10</w:t>
            </w:r>
            <w:r>
              <w:rPr>
                <w:lang w:val="de-CH"/>
              </w:rPr>
              <w:t>.2025</w:t>
            </w:r>
            <w:r w:rsidR="00296895" w:rsidRPr="009D4003">
              <w:rPr>
                <w:sz w:val="20"/>
                <w:lang w:val="en-US"/>
              </w:rPr>
              <w:fldChar w:fldCharType="begin"/>
            </w:r>
            <w:r w:rsidR="00296895" w:rsidRPr="009D4003">
              <w:rPr>
                <w:sz w:val="20"/>
                <w:lang w:val="en-US"/>
              </w:rPr>
              <w:instrText xml:space="preserve"> DOCPROPERTY  "MXTT Reviewed Date"  \* MERGEFORMAT </w:instrText>
            </w:r>
            <w:r w:rsidR="00296895" w:rsidRPr="009D4003">
              <w:rPr>
                <w:sz w:val="20"/>
                <w:lang w:val="en-US"/>
              </w:rPr>
              <w:fldChar w:fldCharType="end"/>
            </w:r>
          </w:p>
        </w:tc>
        <w:tc>
          <w:tcPr>
            <w:tcW w:w="1622" w:type="dxa"/>
            <w:gridSpan w:val="2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F671" w14:textId="58C50981" w:rsidR="00296895" w:rsidRPr="00542A36" w:rsidRDefault="000607B8" w:rsidP="00E0142C">
            <w:pPr>
              <w:pStyle w:val="Titelblattklein"/>
              <w:jc w:val="center"/>
              <w:rPr>
                <w:lang w:val="de-CH"/>
              </w:rPr>
            </w:pPr>
            <w:r>
              <w:rPr>
                <w:lang w:val="de-CH"/>
              </w:rPr>
              <w:t>Jonas Gö</w:t>
            </w:r>
            <w:r w:rsidR="00684709">
              <w:rPr>
                <w:lang w:val="de-CH"/>
              </w:rPr>
              <w:t>h</w:t>
            </w:r>
            <w:r>
              <w:rPr>
                <w:lang w:val="de-CH"/>
              </w:rPr>
              <w:t>ringer</w:t>
            </w:r>
          </w:p>
        </w:tc>
        <w:tc>
          <w:tcPr>
            <w:tcW w:w="1623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B1068" w14:textId="112FB3E5" w:rsidR="00296895" w:rsidRPr="00542A36" w:rsidRDefault="000607B8" w:rsidP="00E0142C">
            <w:pPr>
              <w:pStyle w:val="Titelblattklein"/>
              <w:jc w:val="center"/>
              <w:rPr>
                <w:lang w:val="de-CH"/>
              </w:rPr>
            </w:pPr>
            <w:r>
              <w:rPr>
                <w:lang w:val="de-CH"/>
              </w:rPr>
              <w:t>01.10.2025</w:t>
            </w:r>
          </w:p>
        </w:tc>
      </w:tr>
      <w:tr w:rsidR="00296895" w:rsidRPr="001E56B9" w14:paraId="549AE0F7" w14:textId="77777777" w:rsidTr="00E0142C">
        <w:trPr>
          <w:cantSplit/>
        </w:trPr>
        <w:tc>
          <w:tcPr>
            <w:tcW w:w="9733" w:type="dxa"/>
            <w:gridSpan w:val="7"/>
            <w:tcBorders>
              <w:top w:val="single" w:sz="6" w:space="0" w:color="auto"/>
            </w:tcBorders>
            <w:vAlign w:val="center"/>
          </w:tcPr>
          <w:p w14:paraId="477452D7" w14:textId="77777777" w:rsidR="00296895" w:rsidRPr="00960129" w:rsidRDefault="00296895" w:rsidP="00E0142C">
            <w:pPr>
              <w:pStyle w:val="Titelblattklein"/>
              <w:rPr>
                <w:i/>
                <w:szCs w:val="16"/>
              </w:rPr>
            </w:pPr>
          </w:p>
        </w:tc>
      </w:tr>
    </w:tbl>
    <w:p w14:paraId="54B53BEC" w14:textId="77777777" w:rsidR="00296895" w:rsidRDefault="00296895" w:rsidP="00296895">
      <w:pPr>
        <w:spacing w:after="200" w:line="276" w:lineRule="auto"/>
        <w:ind w:left="0"/>
        <w:rPr>
          <w:rFonts w:cs="Arial"/>
          <w:b/>
          <w:bCs/>
          <w:kern w:val="28"/>
          <w:sz w:val="32"/>
          <w:szCs w:val="32"/>
          <w:lang w:val="en-GB"/>
        </w:rPr>
      </w:pPr>
      <w:r>
        <w:rPr>
          <w:lang w:val="en-GB"/>
        </w:rPr>
        <w:br w:type="page"/>
      </w:r>
    </w:p>
    <w:p w14:paraId="47C89E8E" w14:textId="77777777" w:rsidR="00296895" w:rsidRPr="001E56B9" w:rsidRDefault="00296895" w:rsidP="00296895">
      <w:pPr>
        <w:pStyle w:val="Title"/>
        <w:rPr>
          <w:lang w:val="de-CH"/>
        </w:rPr>
      </w:pPr>
      <w:bookmarkStart w:id="0" w:name="_Hlk134511260"/>
      <w:bookmarkStart w:id="1" w:name="_Toc210218870"/>
      <w:r w:rsidRPr="001E56B9">
        <w:rPr>
          <w:lang w:val="de-CH"/>
        </w:rPr>
        <w:t>Änderungsverzeichnis</w:t>
      </w:r>
      <w:bookmarkEnd w:id="1"/>
    </w:p>
    <w:tbl>
      <w:tblPr>
        <w:tblW w:w="972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8"/>
        <w:gridCol w:w="2858"/>
        <w:gridCol w:w="1126"/>
        <w:gridCol w:w="1690"/>
        <w:gridCol w:w="1690"/>
        <w:gridCol w:w="1648"/>
      </w:tblGrid>
      <w:tr w:rsidR="00296895" w:rsidRPr="001E56B9" w14:paraId="2B019C6F" w14:textId="77777777" w:rsidTr="00E0142C">
        <w:trPr>
          <w:cantSplit/>
          <w:trHeight w:val="39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67794E9" w14:textId="77777777" w:rsidR="00296895" w:rsidRPr="001E56B9" w:rsidRDefault="00296895" w:rsidP="00E0142C">
            <w:pPr>
              <w:pStyle w:val="Titelblattmittelfett"/>
              <w:rPr>
                <w:lang w:val="de-CH"/>
              </w:rPr>
            </w:pPr>
            <w:bookmarkStart w:id="2" w:name="_Toc238618501"/>
            <w:r w:rsidRPr="001E56B9">
              <w:rPr>
                <w:lang w:val="de-CH"/>
              </w:rPr>
              <w:t>Index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4989AFD" w14:textId="77777777" w:rsidR="00296895" w:rsidRPr="001E56B9" w:rsidRDefault="00296895" w:rsidP="00E0142C">
            <w:pPr>
              <w:pStyle w:val="Titelblattmittelfett"/>
              <w:rPr>
                <w:lang w:val="de-CH"/>
              </w:rPr>
            </w:pPr>
            <w:r w:rsidRPr="001E56B9">
              <w:rPr>
                <w:lang w:val="de-CH"/>
              </w:rPr>
              <w:t>Änderung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D7ECEED" w14:textId="77777777" w:rsidR="00296895" w:rsidRPr="001E56B9" w:rsidRDefault="00296895" w:rsidP="00E0142C">
            <w:pPr>
              <w:pStyle w:val="Titelblattmittelfett"/>
              <w:rPr>
                <w:lang w:val="de-CH"/>
              </w:rPr>
            </w:pPr>
            <w:r w:rsidRPr="001E56B9">
              <w:rPr>
                <w:lang w:val="de-CH"/>
              </w:rPr>
              <w:t>Datum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4D52CF9" w14:textId="77777777" w:rsidR="00296895" w:rsidRPr="001E56B9" w:rsidRDefault="00296895" w:rsidP="00E0142C">
            <w:pPr>
              <w:pStyle w:val="Titelblattmittelfett"/>
              <w:rPr>
                <w:lang w:val="de-CH"/>
              </w:rPr>
            </w:pPr>
            <w:r w:rsidRPr="001E56B9">
              <w:rPr>
                <w:lang w:val="de-CH"/>
              </w:rPr>
              <w:t>Erstellt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12AFBE3" w14:textId="77777777" w:rsidR="00296895" w:rsidRPr="001E56B9" w:rsidRDefault="00296895" w:rsidP="00E0142C">
            <w:pPr>
              <w:pStyle w:val="Titelblattmittelfett"/>
              <w:rPr>
                <w:lang w:val="de-CH"/>
              </w:rPr>
            </w:pPr>
            <w:r w:rsidRPr="001E56B9">
              <w:rPr>
                <w:lang w:val="de-CH"/>
              </w:rPr>
              <w:t>Geprüft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90E0C7A" w14:textId="77777777" w:rsidR="00296895" w:rsidRPr="001E56B9" w:rsidRDefault="00296895" w:rsidP="00E0142C">
            <w:pPr>
              <w:pStyle w:val="Titelblattmittelfett"/>
              <w:rPr>
                <w:lang w:val="de-CH"/>
              </w:rPr>
            </w:pPr>
            <w:r w:rsidRPr="001E56B9">
              <w:rPr>
                <w:lang w:val="de-CH"/>
              </w:rPr>
              <w:t>Freigegeben</w:t>
            </w:r>
          </w:p>
        </w:tc>
      </w:tr>
      <w:tr w:rsidR="00296895" w:rsidRPr="001E56B9" w14:paraId="79918D18" w14:textId="77777777" w:rsidTr="00E0142C">
        <w:trPr>
          <w:cantSplit/>
          <w:trHeight w:val="28"/>
        </w:trPr>
        <w:tc>
          <w:tcPr>
            <w:tcW w:w="7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B0864" w14:textId="77777777" w:rsidR="00296895" w:rsidRPr="001E56B9" w:rsidRDefault="00296895" w:rsidP="00E0142C">
            <w:pPr>
              <w:pStyle w:val="Titelblattmittelfett"/>
              <w:rPr>
                <w:sz w:val="2"/>
                <w:lang w:val="de-CH"/>
              </w:rPr>
            </w:pPr>
          </w:p>
        </w:tc>
        <w:tc>
          <w:tcPr>
            <w:tcW w:w="285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DDBC4" w14:textId="77777777" w:rsidR="00296895" w:rsidRPr="001E56B9" w:rsidRDefault="00296895" w:rsidP="00E0142C">
            <w:pPr>
              <w:pStyle w:val="Titelblattmittelfett"/>
              <w:rPr>
                <w:sz w:val="2"/>
                <w:lang w:val="de-CH"/>
              </w:rPr>
            </w:pPr>
          </w:p>
        </w:tc>
        <w:tc>
          <w:tcPr>
            <w:tcW w:w="112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4B65B" w14:textId="77777777" w:rsidR="00296895" w:rsidRPr="001E56B9" w:rsidRDefault="00296895" w:rsidP="00E0142C">
            <w:pPr>
              <w:pStyle w:val="Titelblattmittelfett"/>
              <w:rPr>
                <w:sz w:val="2"/>
                <w:lang w:val="de-CH"/>
              </w:rPr>
            </w:pPr>
          </w:p>
        </w:tc>
        <w:tc>
          <w:tcPr>
            <w:tcW w:w="16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4BE31" w14:textId="77777777" w:rsidR="00296895" w:rsidRPr="001E56B9" w:rsidRDefault="00296895" w:rsidP="00E0142C">
            <w:pPr>
              <w:pStyle w:val="Titelblattmittelfett"/>
              <w:rPr>
                <w:sz w:val="2"/>
                <w:lang w:val="de-CH"/>
              </w:rPr>
            </w:pPr>
          </w:p>
        </w:tc>
        <w:tc>
          <w:tcPr>
            <w:tcW w:w="16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11E51" w14:textId="77777777" w:rsidR="00296895" w:rsidRPr="001E56B9" w:rsidRDefault="00296895" w:rsidP="00E0142C">
            <w:pPr>
              <w:pStyle w:val="Titelblattmittelfett"/>
              <w:rPr>
                <w:sz w:val="2"/>
                <w:lang w:val="de-CH"/>
              </w:rPr>
            </w:pPr>
          </w:p>
        </w:tc>
        <w:tc>
          <w:tcPr>
            <w:tcW w:w="16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4CBF6" w14:textId="77777777" w:rsidR="00296895" w:rsidRPr="001E56B9" w:rsidRDefault="00296895" w:rsidP="00E0142C">
            <w:pPr>
              <w:pStyle w:val="Titelblattmittelfett"/>
              <w:rPr>
                <w:sz w:val="2"/>
                <w:lang w:val="de-CH"/>
              </w:rPr>
            </w:pPr>
          </w:p>
        </w:tc>
      </w:tr>
      <w:tr w:rsidR="00296895" w:rsidRPr="001E56B9" w14:paraId="0E9C0B16" w14:textId="77777777" w:rsidTr="00E0142C">
        <w:trPr>
          <w:cantSplit/>
          <w:trHeight w:val="24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EC974" w14:textId="77777777" w:rsidR="00296895" w:rsidRPr="001E56B9" w:rsidRDefault="00296895" w:rsidP="00E0142C">
            <w:pPr>
              <w:pStyle w:val="Titelblattklein"/>
              <w:rPr>
                <w:lang w:val="de-CH"/>
              </w:rPr>
            </w:pPr>
            <w:r>
              <w:rPr>
                <w:lang w:val="de-CH"/>
              </w:rPr>
              <w:t>A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34B2D" w14:textId="77777777" w:rsidR="00296895" w:rsidRPr="001E56B9" w:rsidRDefault="00296895" w:rsidP="00E0142C">
            <w:pPr>
              <w:pStyle w:val="Titelblattklein"/>
              <w:rPr>
                <w:lang w:val="de-CH"/>
              </w:rPr>
            </w:pPr>
            <w:r>
              <w:rPr>
                <w:lang w:val="de-CH"/>
              </w:rPr>
              <w:t>Erstellung des Dokumentes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79D45" w14:textId="728BCF77" w:rsidR="00296895" w:rsidRPr="001E56B9" w:rsidRDefault="00684709" w:rsidP="00E0142C">
            <w:pPr>
              <w:pStyle w:val="Titelblattklein"/>
              <w:rPr>
                <w:lang w:val="de-CH"/>
              </w:rPr>
            </w:pPr>
            <w:r>
              <w:rPr>
                <w:lang w:val="de-CH"/>
              </w:rPr>
              <w:t>27.09.2025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92214" w14:textId="3E324FAD" w:rsidR="00296895" w:rsidRPr="001E56B9" w:rsidRDefault="00684709" w:rsidP="00E0142C">
            <w:pPr>
              <w:pStyle w:val="Titelblattklein"/>
              <w:rPr>
                <w:lang w:val="de-CH"/>
              </w:rPr>
            </w:pPr>
            <w:r>
              <w:rPr>
                <w:lang w:val="de-CH"/>
              </w:rPr>
              <w:t>Eduard Iten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D3F94" w14:textId="2C46DDFB" w:rsidR="00296895" w:rsidRPr="001E56B9" w:rsidRDefault="00684709" w:rsidP="00E0142C">
            <w:pPr>
              <w:pStyle w:val="Titelblattklein"/>
              <w:rPr>
                <w:lang w:val="de-CH"/>
              </w:rPr>
            </w:pPr>
            <w:r>
              <w:rPr>
                <w:lang w:val="de-CH"/>
              </w:rPr>
              <w:t>David Zürcher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CFEE8" w14:textId="7BCBE960" w:rsidR="00296895" w:rsidRPr="001E56B9" w:rsidRDefault="00684709" w:rsidP="00E0142C">
            <w:pPr>
              <w:pStyle w:val="Titelblattklein"/>
              <w:rPr>
                <w:lang w:val="de-CH"/>
              </w:rPr>
            </w:pPr>
            <w:r>
              <w:rPr>
                <w:lang w:val="de-CH"/>
              </w:rPr>
              <w:t>Jonas Göhringer</w:t>
            </w:r>
          </w:p>
        </w:tc>
      </w:tr>
      <w:tr w:rsidR="00162938" w:rsidRPr="00162938" w14:paraId="218B751F" w14:textId="77777777" w:rsidTr="00E0142C">
        <w:trPr>
          <w:cantSplit/>
          <w:trHeight w:val="24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207C3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  <w:r>
              <w:rPr>
                <w:lang w:val="de-CH"/>
              </w:rPr>
              <w:t>B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0833B" w14:textId="16F89FA9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73B8A" w14:textId="3C229D48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3CD16" w14:textId="628FA7BB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FA86C" w14:textId="23A3EB89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D127F" w14:textId="7E6FD74F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</w:tr>
      <w:tr w:rsidR="00162938" w:rsidRPr="001E56B9" w14:paraId="73CB6EE6" w14:textId="77777777" w:rsidTr="00E0142C">
        <w:trPr>
          <w:cantSplit/>
          <w:trHeight w:val="24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8D7B6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  <w:r>
              <w:rPr>
                <w:lang w:val="de-CH"/>
              </w:rPr>
              <w:t>C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85CD4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DE04C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28EB0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8CFEE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D96B5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</w:tr>
      <w:tr w:rsidR="00162938" w:rsidRPr="001E56B9" w14:paraId="553B0F9B" w14:textId="77777777" w:rsidTr="00E0142C">
        <w:trPr>
          <w:cantSplit/>
          <w:trHeight w:val="24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A62E4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  <w:r>
              <w:rPr>
                <w:lang w:val="de-CH"/>
              </w:rPr>
              <w:t>D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0B00D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EB9CA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A56C5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F9BFC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FD2E9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</w:tr>
      <w:tr w:rsidR="00162938" w:rsidRPr="001E56B9" w14:paraId="112BC36D" w14:textId="77777777" w:rsidTr="00E0142C">
        <w:trPr>
          <w:cantSplit/>
          <w:trHeight w:val="24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29AC7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  <w:r>
              <w:rPr>
                <w:lang w:val="de-CH"/>
              </w:rPr>
              <w:t>E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8AC99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21711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BA479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15966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F74AD" w14:textId="77777777" w:rsidR="00162938" w:rsidRPr="001E56B9" w:rsidRDefault="00162938" w:rsidP="00162938">
            <w:pPr>
              <w:pStyle w:val="Titelblattklein"/>
              <w:rPr>
                <w:lang w:val="de-CH"/>
              </w:rPr>
            </w:pPr>
          </w:p>
        </w:tc>
      </w:tr>
    </w:tbl>
    <w:p w14:paraId="56F4F760" w14:textId="77777777" w:rsidR="00296895" w:rsidRPr="001E56B9" w:rsidRDefault="00296895" w:rsidP="00296895">
      <w:pPr>
        <w:rPr>
          <w:lang w:val="de-CH"/>
        </w:rPr>
      </w:pPr>
    </w:p>
    <w:p w14:paraId="0EC3025B" w14:textId="77777777" w:rsidR="00296895" w:rsidRPr="001E56B9" w:rsidRDefault="00296895" w:rsidP="00296895">
      <w:pPr>
        <w:pStyle w:val="Title"/>
        <w:rPr>
          <w:lang w:val="de-CH"/>
        </w:rPr>
      </w:pPr>
      <w:bookmarkStart w:id="3" w:name="_Toc210218871"/>
      <w:r w:rsidRPr="001E56B9">
        <w:rPr>
          <w:lang w:val="de-CH"/>
        </w:rPr>
        <w:t>Inhalt</w:t>
      </w:r>
      <w:bookmarkEnd w:id="3"/>
    </w:p>
    <w:p w14:paraId="6A3E26C9" w14:textId="77777777" w:rsidR="00296895" w:rsidRPr="001E56B9" w:rsidRDefault="00296895" w:rsidP="00296895">
      <w:pPr>
        <w:rPr>
          <w:lang w:val="de-CH"/>
        </w:rPr>
      </w:pPr>
    </w:p>
    <w:p w14:paraId="031D219D" w14:textId="2FC0B5A8" w:rsidR="005B2684" w:rsidRDefault="00D36B39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eastAsia="de-CH"/>
          <w14:ligatures w14:val="standardContextual"/>
        </w:rPr>
      </w:pP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TOC \o "1-4" \h \z \u </w:instrText>
      </w:r>
      <w:r>
        <w:rPr>
          <w:b w:val="0"/>
          <w:bCs w:val="0"/>
        </w:rPr>
        <w:fldChar w:fldCharType="separate"/>
      </w:r>
      <w:hyperlink w:anchor="_Toc210218870" w:history="1">
        <w:r w:rsidR="005B2684" w:rsidRPr="00DC6C07">
          <w:rPr>
            <w:rStyle w:val="Hyperlink"/>
          </w:rPr>
          <w:t>Änderungsverzeichnis</w:t>
        </w:r>
        <w:r w:rsidR="005B2684">
          <w:rPr>
            <w:webHidden/>
          </w:rPr>
          <w:tab/>
        </w:r>
        <w:r w:rsidR="005B2684">
          <w:rPr>
            <w:webHidden/>
          </w:rPr>
          <w:fldChar w:fldCharType="begin"/>
        </w:r>
        <w:r w:rsidR="005B2684">
          <w:rPr>
            <w:webHidden/>
          </w:rPr>
          <w:instrText xml:space="preserve"> PAGEREF _Toc210218870 \h </w:instrText>
        </w:r>
        <w:r w:rsidR="005B2684">
          <w:rPr>
            <w:webHidden/>
          </w:rPr>
        </w:r>
        <w:r w:rsidR="005B2684">
          <w:rPr>
            <w:webHidden/>
          </w:rPr>
          <w:fldChar w:fldCharType="separate"/>
        </w:r>
        <w:r w:rsidR="005B2684">
          <w:rPr>
            <w:webHidden/>
          </w:rPr>
          <w:t>2</w:t>
        </w:r>
        <w:r w:rsidR="005B2684">
          <w:rPr>
            <w:webHidden/>
          </w:rPr>
          <w:fldChar w:fldCharType="end"/>
        </w:r>
      </w:hyperlink>
    </w:p>
    <w:p w14:paraId="0F9F4287" w14:textId="2B033E88" w:rsidR="005B2684" w:rsidRDefault="005B2684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eastAsia="de-CH"/>
          <w14:ligatures w14:val="standardContextual"/>
        </w:rPr>
      </w:pPr>
      <w:hyperlink w:anchor="_Toc210218871" w:history="1">
        <w:r w:rsidRPr="00DC6C07">
          <w:rPr>
            <w:rStyle w:val="Hyperlink"/>
          </w:rPr>
          <w:t>Inhalt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_Toc210218871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6BC7FB40" w14:textId="267FF1FC" w:rsidR="005B2684" w:rsidRDefault="005B2684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eastAsia="de-CH"/>
          <w14:ligatures w14:val="standardContextual"/>
        </w:rPr>
      </w:pPr>
      <w:hyperlink w:anchor="_Toc210218872" w:history="1">
        <w:r w:rsidRPr="00DC6C07">
          <w:rPr>
            <w:rStyle w:val="Hyperlink"/>
          </w:rPr>
          <w:t>1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eastAsia="de-CH"/>
            <w14:ligatures w14:val="standardContextual"/>
          </w:rPr>
          <w:tab/>
        </w:r>
        <w:r w:rsidRPr="00DC6C07">
          <w:rPr>
            <w:rStyle w:val="Hyperlink"/>
          </w:rPr>
          <w:t>Testausführungen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_Toc210218872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71FEBEA8" w14:textId="7FEBECD3" w:rsidR="005B2684" w:rsidRDefault="005B2684">
      <w:pPr>
        <w:pStyle w:val="TOC2"/>
        <w:tabs>
          <w:tab w:val="left" w:pos="88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73" w:history="1">
        <w:r w:rsidRPr="00DC6C07">
          <w:rPr>
            <w:rStyle w:val="Hyperlink"/>
            <w:noProof/>
            <w:lang w:val="de-CH"/>
          </w:rPr>
          <w:t>1.1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Konfiguration auf Fahrzeug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4E52F56" w14:textId="52F0B2D3" w:rsidR="005B2684" w:rsidRDefault="005B2684">
      <w:pPr>
        <w:pStyle w:val="TOC2"/>
        <w:tabs>
          <w:tab w:val="left" w:pos="88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74" w:history="1">
        <w:r w:rsidRPr="00DC6C07">
          <w:rPr>
            <w:rStyle w:val="Hyperlink"/>
            <w:noProof/>
            <w:lang w:val="de-CH"/>
          </w:rPr>
          <w:t>1.2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Soll-Test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7755DD44" w14:textId="24EC4866" w:rsidR="005B2684" w:rsidRDefault="005B2684">
      <w:pPr>
        <w:pStyle w:val="TOC2"/>
        <w:tabs>
          <w:tab w:val="left" w:pos="88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75" w:history="1">
        <w:r w:rsidRPr="00DC6C07">
          <w:rPr>
            <w:rStyle w:val="Hyperlink"/>
            <w:noProof/>
            <w:lang w:val="de-CH"/>
          </w:rPr>
          <w:t>1.3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Umgebungsbedingungen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3416708A" w14:textId="55027195" w:rsidR="005B2684" w:rsidRDefault="005B2684">
      <w:pPr>
        <w:pStyle w:val="TOC3"/>
        <w:tabs>
          <w:tab w:val="left" w:pos="132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76" w:history="1">
        <w:r w:rsidRPr="00DC6C07">
          <w:rPr>
            <w:rStyle w:val="Hyperlink"/>
            <w:noProof/>
            <w:lang w:val="de-CH"/>
          </w:rPr>
          <w:t>1.3.1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Fahrzeug in Einzeltraktion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BE83B44" w14:textId="40741228" w:rsidR="005B2684" w:rsidRDefault="005B2684">
      <w:pPr>
        <w:pStyle w:val="TOC4"/>
        <w:tabs>
          <w:tab w:val="left" w:pos="176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77" w:history="1">
        <w:r w:rsidRPr="00DC6C07">
          <w:rPr>
            <w:rStyle w:val="Hyperlink"/>
            <w:noProof/>
            <w:lang w:val="de-CH"/>
          </w:rPr>
          <w:t>1.3.1.1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Statische Tests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736976F" w14:textId="4276723D" w:rsidR="005B2684" w:rsidRDefault="005B2684">
      <w:pPr>
        <w:pStyle w:val="TOC4"/>
        <w:tabs>
          <w:tab w:val="left" w:pos="176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78" w:history="1">
        <w:r w:rsidRPr="00DC6C07">
          <w:rPr>
            <w:rStyle w:val="Hyperlink"/>
            <w:noProof/>
            <w:lang w:val="de-CH"/>
          </w:rPr>
          <w:t>1.3.1.2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Dynamische Tests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45C8792" w14:textId="16AEF86E" w:rsidR="005B2684" w:rsidRDefault="005B2684">
      <w:pPr>
        <w:pStyle w:val="TOC4"/>
        <w:tabs>
          <w:tab w:val="left" w:pos="176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79" w:history="1">
        <w:r w:rsidRPr="00DC6C07">
          <w:rPr>
            <w:rStyle w:val="Hyperlink"/>
            <w:noProof/>
            <w:lang w:val="de-CH"/>
          </w:rPr>
          <w:t>1.3.1.3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Fernsteuertests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CC9A475" w14:textId="6AC76094" w:rsidR="005B2684" w:rsidRDefault="005B2684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eastAsia="de-CH"/>
          <w14:ligatures w14:val="standardContextual"/>
        </w:rPr>
      </w:pPr>
      <w:hyperlink w:anchor="_Toc210218880" w:history="1">
        <w:r w:rsidRPr="00DC6C07">
          <w:rPr>
            <w:rStyle w:val="Hyperlink"/>
          </w:rPr>
          <w:t>2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eastAsia="de-CH"/>
            <w14:ligatures w14:val="standardContextual"/>
          </w:rPr>
          <w:tab/>
        </w:r>
        <w:r w:rsidRPr="00DC6C07">
          <w:rPr>
            <w:rStyle w:val="Hyperlink"/>
          </w:rPr>
          <w:t>Techniken, Werkzeuge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_Toc210218880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14:paraId="0EB71418" w14:textId="0545D752" w:rsidR="005B2684" w:rsidRDefault="005B2684">
      <w:pPr>
        <w:pStyle w:val="TOC2"/>
        <w:tabs>
          <w:tab w:val="left" w:pos="88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81" w:history="1">
        <w:r w:rsidRPr="00DC6C07">
          <w:rPr>
            <w:rStyle w:val="Hyperlink"/>
            <w:noProof/>
            <w:lang w:val="de-CH"/>
          </w:rPr>
          <w:t>2.1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Techniken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08A8C4D" w14:textId="55E0F6F8" w:rsidR="005B2684" w:rsidRDefault="005B2684">
      <w:pPr>
        <w:pStyle w:val="TOC2"/>
        <w:tabs>
          <w:tab w:val="left" w:pos="88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82" w:history="1">
        <w:r w:rsidRPr="00DC6C07">
          <w:rPr>
            <w:rStyle w:val="Hyperlink"/>
            <w:noProof/>
            <w:lang w:val="de-CH"/>
          </w:rPr>
          <w:t>2.2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Werkzeuge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E35268F" w14:textId="352A9302" w:rsidR="005B2684" w:rsidRDefault="005B2684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eastAsia="de-CH"/>
          <w14:ligatures w14:val="standardContextual"/>
        </w:rPr>
      </w:pPr>
      <w:hyperlink w:anchor="_Toc210218883" w:history="1">
        <w:r w:rsidRPr="00DC6C07">
          <w:rPr>
            <w:rStyle w:val="Hyperlink"/>
          </w:rPr>
          <w:t>3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eastAsia="de-CH"/>
            <w14:ligatures w14:val="standardContextual"/>
          </w:rPr>
          <w:tab/>
        </w:r>
        <w:r w:rsidRPr="00DC6C07">
          <w:rPr>
            <w:rStyle w:val="Hyperlink"/>
          </w:rPr>
          <w:t>Prüfschritte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_Toc210218883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14:paraId="58152BD1" w14:textId="63F81DE5" w:rsidR="005B2684" w:rsidRDefault="005B2684">
      <w:pPr>
        <w:pStyle w:val="TOC2"/>
        <w:tabs>
          <w:tab w:val="left" w:pos="88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84" w:history="1">
        <w:r w:rsidRPr="00DC6C07">
          <w:rPr>
            <w:rStyle w:val="Hyperlink"/>
            <w:noProof/>
            <w:lang w:val="de-CH"/>
          </w:rPr>
          <w:t>3.1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Allgemeine Vorbemerkungen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F3ED21C" w14:textId="1830A40E" w:rsidR="005B2684" w:rsidRDefault="005B2684">
      <w:pPr>
        <w:pStyle w:val="TOC2"/>
        <w:tabs>
          <w:tab w:val="left" w:pos="88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85" w:history="1">
        <w:r w:rsidRPr="00DC6C07">
          <w:rPr>
            <w:rStyle w:val="Hyperlink"/>
            <w:noProof/>
            <w:lang w:val="de-CH"/>
          </w:rPr>
          <w:t>3.2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Umfang der Prüfungen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80F4633" w14:textId="73F3F15A" w:rsidR="005B2684" w:rsidRDefault="005B2684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eastAsia="de-CH"/>
          <w14:ligatures w14:val="standardContextual"/>
        </w:rPr>
      </w:pPr>
      <w:hyperlink w:anchor="_Toc210218886" w:history="1">
        <w:r w:rsidRPr="00DC6C07">
          <w:rPr>
            <w:rStyle w:val="Hyperlink"/>
          </w:rPr>
          <w:t>4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eastAsia="de-CH"/>
            <w14:ligatures w14:val="standardContextual"/>
          </w:rPr>
          <w:tab/>
        </w:r>
        <w:r w:rsidRPr="00DC6C07">
          <w:rPr>
            <w:rStyle w:val="Hyperlink"/>
          </w:rPr>
          <w:t>Nichtfunktionale Anforderungen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_Toc210218886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14:paraId="2D04FE0D" w14:textId="3F38BC41" w:rsidR="005B2684" w:rsidRDefault="005B2684">
      <w:pPr>
        <w:pStyle w:val="TOC2"/>
        <w:tabs>
          <w:tab w:val="left" w:pos="88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87" w:history="1">
        <w:r w:rsidRPr="00DC6C07">
          <w:rPr>
            <w:rStyle w:val="Hyperlink"/>
            <w:noProof/>
            <w:lang w:val="de-CH"/>
          </w:rPr>
          <w:t>4.1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SW-Versionen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393054D" w14:textId="26D47DC2" w:rsidR="005B2684" w:rsidRDefault="005B2684">
      <w:pPr>
        <w:pStyle w:val="TOC2"/>
        <w:tabs>
          <w:tab w:val="left" w:pos="88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88" w:history="1">
        <w:r w:rsidRPr="00DC6C07">
          <w:rPr>
            <w:rStyle w:val="Hyperlink"/>
            <w:noProof/>
            <w:lang w:val="de-CH"/>
          </w:rPr>
          <w:t>4.2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Leistungsanforderungen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A3F26E0" w14:textId="1CD00AEA" w:rsidR="005B2684" w:rsidRDefault="005B2684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eastAsia="de-CH"/>
          <w14:ligatures w14:val="standardContextual"/>
        </w:rPr>
      </w:pPr>
      <w:hyperlink w:anchor="_Toc210218889" w:history="1">
        <w:r w:rsidRPr="00DC6C07">
          <w:rPr>
            <w:rStyle w:val="Hyperlink"/>
          </w:rPr>
          <w:t>5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eastAsia="de-CH"/>
            <w14:ligatures w14:val="standardContextual"/>
          </w:rPr>
          <w:tab/>
        </w:r>
        <w:r w:rsidRPr="00DC6C07">
          <w:rPr>
            <w:rStyle w:val="Hyperlink"/>
          </w:rPr>
          <w:t>Funktionale Anforderungen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_Toc210218889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14:paraId="53C3394A" w14:textId="48411977" w:rsidR="005B2684" w:rsidRDefault="005B2684">
      <w:pPr>
        <w:pStyle w:val="TOC2"/>
        <w:tabs>
          <w:tab w:val="left" w:pos="88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90" w:history="1">
        <w:r w:rsidRPr="00DC6C07">
          <w:rPr>
            <w:rStyle w:val="Hyperlink"/>
            <w:noProof/>
            <w:lang w:val="de-CH"/>
          </w:rPr>
          <w:t>5.1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Regressionstests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379A487" w14:textId="1EA0020D" w:rsidR="005B2684" w:rsidRDefault="005B2684">
      <w:pPr>
        <w:pStyle w:val="TOC3"/>
        <w:tabs>
          <w:tab w:val="left" w:pos="132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91" w:history="1">
        <w:r w:rsidRPr="00DC6C07">
          <w:rPr>
            <w:rStyle w:val="Hyperlink"/>
            <w:noProof/>
            <w:lang w:val="de-CH"/>
          </w:rPr>
          <w:t>5.1.1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Regressionstests statisch, Einzeltraktion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6CA97DF2" w14:textId="70E44C44" w:rsidR="005B2684" w:rsidRDefault="005B2684">
      <w:pPr>
        <w:pStyle w:val="TOC4"/>
        <w:tabs>
          <w:tab w:val="left" w:pos="176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92" w:history="1">
        <w:r w:rsidRPr="00DC6C07">
          <w:rPr>
            <w:rStyle w:val="Hyperlink"/>
            <w:noProof/>
            <w:lang w:val="de-CH"/>
          </w:rPr>
          <w:t>5.1.1.1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Grundfunktionen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D51A1E1" w14:textId="16E8FA51" w:rsidR="005B2684" w:rsidRDefault="005B2684">
      <w:pPr>
        <w:pStyle w:val="TOC4"/>
        <w:tabs>
          <w:tab w:val="left" w:pos="176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93" w:history="1">
        <w:r w:rsidRPr="00DC6C07">
          <w:rPr>
            <w:rStyle w:val="Hyperlink"/>
            <w:noProof/>
            <w:lang w:val="de-CH"/>
          </w:rPr>
          <w:t>5.1.1.2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Dienstbeleuchtung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7FBBFD0A" w14:textId="5E1F833A" w:rsidR="005B2684" w:rsidRDefault="005B2684">
      <w:pPr>
        <w:pStyle w:val="TOC4"/>
        <w:tabs>
          <w:tab w:val="left" w:pos="176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94" w:history="1">
        <w:r w:rsidRPr="00DC6C07">
          <w:rPr>
            <w:rStyle w:val="Hyperlink"/>
            <w:noProof/>
            <w:lang w:val="de-CH"/>
          </w:rPr>
          <w:t>5.1.1.3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Bremsen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69E773B3" w14:textId="6C56DF32" w:rsidR="005B2684" w:rsidRDefault="005B2684">
      <w:pPr>
        <w:pStyle w:val="TOC4"/>
        <w:tabs>
          <w:tab w:val="left" w:pos="176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95" w:history="1">
        <w:r w:rsidRPr="00DC6C07">
          <w:rPr>
            <w:rStyle w:val="Hyperlink"/>
            <w:noProof/>
            <w:lang w:val="de-CH"/>
          </w:rPr>
          <w:t>5.1.1.4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Brandmelder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6F4E78A9" w14:textId="42EEEAF1" w:rsidR="005B2684" w:rsidRDefault="005B2684">
      <w:pPr>
        <w:pStyle w:val="TOC3"/>
        <w:tabs>
          <w:tab w:val="left" w:pos="132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96" w:history="1">
        <w:r w:rsidRPr="00DC6C07">
          <w:rPr>
            <w:rStyle w:val="Hyperlink"/>
            <w:noProof/>
            <w:lang w:val="de-CH"/>
          </w:rPr>
          <w:t>5.1.2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Regressionstests dynamisch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3077D50B" w14:textId="218CD5AB" w:rsidR="005B2684" w:rsidRDefault="005B2684">
      <w:pPr>
        <w:pStyle w:val="TOC4"/>
        <w:tabs>
          <w:tab w:val="left" w:pos="176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97" w:history="1">
        <w:r w:rsidRPr="00DC6C07">
          <w:rPr>
            <w:rStyle w:val="Hyperlink"/>
            <w:noProof/>
            <w:lang w:val="de-CH"/>
          </w:rPr>
          <w:t>5.1.2.1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Bremsungen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034E556" w14:textId="13ADFB5E" w:rsidR="005B2684" w:rsidRDefault="005B2684">
      <w:pPr>
        <w:pStyle w:val="TOC3"/>
        <w:tabs>
          <w:tab w:val="left" w:pos="132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98" w:history="1">
        <w:r w:rsidRPr="00DC6C07">
          <w:rPr>
            <w:rStyle w:val="Hyperlink"/>
            <w:noProof/>
          </w:rPr>
          <w:t>5.1.3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</w:rPr>
          <w:t>Regressionstest Funkfernsteuerung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084EBBA8" w14:textId="04992843" w:rsidR="005B2684" w:rsidRDefault="005B2684">
      <w:pPr>
        <w:pStyle w:val="TOC4"/>
        <w:tabs>
          <w:tab w:val="left" w:pos="176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899" w:history="1">
        <w:r w:rsidRPr="00DC6C07">
          <w:rPr>
            <w:rStyle w:val="Hyperlink"/>
            <w:noProof/>
            <w:lang w:val="de-CH"/>
          </w:rPr>
          <w:t>5.1.3.1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Test Funkfernsteuerung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_Toc210218899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F81E457" w14:textId="5AC65AAD" w:rsidR="005B2684" w:rsidRDefault="005B2684">
      <w:pPr>
        <w:pStyle w:val="TOC3"/>
        <w:tabs>
          <w:tab w:val="left" w:pos="132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900" w:history="1">
        <w:r w:rsidRPr="00DC6C07">
          <w:rPr>
            <w:rStyle w:val="Hyperlink"/>
            <w:noProof/>
            <w:lang w:val="de-CH"/>
          </w:rPr>
          <w:t>5.1.4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Regressionstest Fernsteuerung XRotm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_Toc210218900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4521AA53" w14:textId="14268CF7" w:rsidR="005B2684" w:rsidRDefault="005B2684">
      <w:pPr>
        <w:pStyle w:val="TOC4"/>
        <w:tabs>
          <w:tab w:val="left" w:pos="1760"/>
        </w:tabs>
        <w:rPr>
          <w:rFonts w:asciiTheme="minorHAnsi" w:eastAsiaTheme="minorEastAsia" w:hAnsiTheme="minorHAnsi" w:cstheme="minorBidi"/>
          <w:noProof/>
          <w:kern w:val="2"/>
          <w:sz w:val="24"/>
          <w:lang w:val="de-CH" w:eastAsia="de-CH"/>
          <w14:ligatures w14:val="standardContextual"/>
        </w:rPr>
      </w:pPr>
      <w:hyperlink w:anchor="_Toc210218901" w:history="1">
        <w:r w:rsidRPr="00DC6C07">
          <w:rPr>
            <w:rStyle w:val="Hyperlink"/>
            <w:noProof/>
            <w:lang w:val="de-CH"/>
          </w:rPr>
          <w:t>5.1.4.1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lang w:val="de-CH" w:eastAsia="de-CH"/>
            <w14:ligatures w14:val="standardContextual"/>
          </w:rPr>
          <w:tab/>
        </w:r>
        <w:r w:rsidRPr="00DC6C07">
          <w:rPr>
            <w:rStyle w:val="Hyperlink"/>
            <w:noProof/>
            <w:lang w:val="de-CH"/>
          </w:rPr>
          <w:t>Test Funkfernsteuerung XRotm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_Toc210218901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04279114" w14:textId="30AEE370" w:rsidR="00296895" w:rsidRPr="00DE7F61" w:rsidRDefault="00D36B39" w:rsidP="000271E2">
      <w:pPr>
        <w:pStyle w:val="Heading1"/>
        <w:rPr>
          <w:lang w:val="de-CH"/>
        </w:rPr>
      </w:pPr>
      <w:r>
        <w:rPr>
          <w:noProof/>
          <w:szCs w:val="20"/>
          <w:lang w:val="de-CH"/>
        </w:rPr>
        <w:fldChar w:fldCharType="end"/>
      </w:r>
      <w:bookmarkStart w:id="4" w:name="_Toc120189585"/>
      <w:bookmarkStart w:id="5" w:name="_Toc210218872"/>
      <w:bookmarkEnd w:id="2"/>
      <w:r w:rsidR="00296895" w:rsidRPr="00DE7F61">
        <w:rPr>
          <w:lang w:val="de-CH"/>
        </w:rPr>
        <w:t>Testausführungen</w:t>
      </w:r>
      <w:bookmarkEnd w:id="4"/>
      <w:bookmarkEnd w:id="5"/>
    </w:p>
    <w:p w14:paraId="7CF55553" w14:textId="77777777" w:rsidR="00296895" w:rsidRPr="00DE7F61" w:rsidRDefault="00296895" w:rsidP="009F1BA1">
      <w:pPr>
        <w:pStyle w:val="Heading2"/>
        <w:rPr>
          <w:lang w:val="de-CH"/>
        </w:rPr>
      </w:pPr>
      <w:bookmarkStart w:id="6" w:name="_Toc120189586"/>
      <w:bookmarkStart w:id="7" w:name="_Toc210218873"/>
      <w:r w:rsidRPr="00DE7F61">
        <w:rPr>
          <w:lang w:val="de-CH"/>
        </w:rPr>
        <w:t>Konfiguration auf Fahrzeug</w:t>
      </w:r>
      <w:bookmarkEnd w:id="6"/>
      <w:bookmarkEnd w:id="7"/>
    </w:p>
    <w:p w14:paraId="6AD73FAB" w14:textId="77777777" w:rsidR="00296895" w:rsidRDefault="00296895" w:rsidP="00296895">
      <w:pPr>
        <w:rPr>
          <w:lang w:val="de-CH"/>
        </w:rPr>
      </w:pPr>
      <w:r w:rsidRPr="00DE7F61">
        <w:rPr>
          <w:lang w:val="de-CH"/>
        </w:rPr>
        <w:t>Die nachfolgenden Tests wurden mit folgender Softwarekonfiguration und Schemastand ausgeführt:</w:t>
      </w:r>
      <w:r>
        <w:rPr>
          <w:lang w:val="de-CH"/>
        </w:rPr>
        <w:t xml:space="preserve"> </w:t>
      </w:r>
    </w:p>
    <w:p w14:paraId="5EB28053" w14:textId="77777777" w:rsidR="00296895" w:rsidRPr="00DE7F61" w:rsidRDefault="00296895" w:rsidP="00296895">
      <w:pPr>
        <w:rPr>
          <w:lang w:val="de-CH"/>
        </w:rPr>
      </w:pPr>
    </w:p>
    <w:tbl>
      <w:tblPr>
        <w:tblStyle w:val="ListTable3-Accent1"/>
        <w:tblW w:w="0" w:type="auto"/>
        <w:tblLook w:val="04A0" w:firstRow="1" w:lastRow="0" w:firstColumn="1" w:lastColumn="0" w:noHBand="0" w:noVBand="1"/>
      </w:tblPr>
      <w:tblGrid>
        <w:gridCol w:w="3234"/>
        <w:gridCol w:w="3234"/>
        <w:gridCol w:w="3234"/>
      </w:tblGrid>
      <w:tr w:rsidR="00296895" w:rsidRPr="00DE7F61" w14:paraId="18F29F5F" w14:textId="77777777" w:rsidTr="006351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34" w:type="dxa"/>
            <w:vAlign w:val="bottom"/>
          </w:tcPr>
          <w:p w14:paraId="00F1DE14" w14:textId="77777777" w:rsidR="00296895" w:rsidRPr="00DE7F61" w:rsidRDefault="00296895" w:rsidP="00E0142C">
            <w:pPr>
              <w:ind w:left="0"/>
              <w:rPr>
                <w:lang w:val="de-CH"/>
              </w:rPr>
            </w:pPr>
          </w:p>
        </w:tc>
        <w:tc>
          <w:tcPr>
            <w:tcW w:w="3234" w:type="dxa"/>
            <w:tcBorders>
              <w:bottom w:val="single" w:sz="12" w:space="0" w:color="4F81BD" w:themeColor="accent1"/>
            </w:tcBorders>
            <w:vAlign w:val="bottom"/>
          </w:tcPr>
          <w:p w14:paraId="59E14449" w14:textId="77777777" w:rsidR="00296895" w:rsidRPr="00DE7F61" w:rsidRDefault="00296895" w:rsidP="00E0142C">
            <w:pPr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Version</w:t>
            </w:r>
          </w:p>
        </w:tc>
        <w:tc>
          <w:tcPr>
            <w:tcW w:w="3234" w:type="dxa"/>
            <w:vAlign w:val="bottom"/>
          </w:tcPr>
          <w:p w14:paraId="32058601" w14:textId="77777777" w:rsidR="00296895" w:rsidRPr="00DE7F61" w:rsidRDefault="00296895" w:rsidP="00E0142C">
            <w:pPr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Beispiel</w:t>
            </w:r>
          </w:p>
        </w:tc>
      </w:tr>
      <w:tr w:rsidR="00296895" w:rsidRPr="00DE7F61" w14:paraId="42A4E017" w14:textId="77777777" w:rsidTr="006351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  <w:tcBorders>
              <w:right w:val="single" w:sz="12" w:space="0" w:color="4F81BD" w:themeColor="accent1"/>
            </w:tcBorders>
            <w:vAlign w:val="bottom"/>
          </w:tcPr>
          <w:p w14:paraId="2ED8AC2C" w14:textId="77777777" w:rsidR="00296895" w:rsidRPr="00DE7F61" w:rsidRDefault="00296895" w:rsidP="00E0142C">
            <w:pPr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Schemastand</w:t>
            </w:r>
          </w:p>
        </w:tc>
        <w:tc>
          <w:tcPr>
            <w:tcW w:w="323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vAlign w:val="bottom"/>
          </w:tcPr>
          <w:p w14:paraId="4951D15A" w14:textId="29B71304" w:rsidR="00296895" w:rsidRPr="00DE7F61" w:rsidRDefault="00296895" w:rsidP="00E0142C">
            <w:pPr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</w:p>
        </w:tc>
        <w:tc>
          <w:tcPr>
            <w:tcW w:w="3234" w:type="dxa"/>
            <w:tcBorders>
              <w:left w:val="single" w:sz="12" w:space="0" w:color="4F81BD" w:themeColor="accent1"/>
            </w:tcBorders>
            <w:vAlign w:val="bottom"/>
          </w:tcPr>
          <w:p w14:paraId="62D93A77" w14:textId="5CABFDC9" w:rsidR="00296895" w:rsidRPr="00DE7F61" w:rsidRDefault="006351D4" w:rsidP="00E0142C">
            <w:pPr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lang w:val="de-CH"/>
              </w:rPr>
            </w:pPr>
            <w:r>
              <w:rPr>
                <w:i/>
                <w:lang w:val="de-CH"/>
              </w:rPr>
              <w:t>A</w:t>
            </w:r>
            <w:r w:rsidR="00296895" w:rsidRPr="00DE7F61">
              <w:rPr>
                <w:i/>
                <w:lang w:val="de-CH"/>
              </w:rPr>
              <w:t>0</w:t>
            </w:r>
            <w:r w:rsidR="001D42C8">
              <w:rPr>
                <w:i/>
                <w:lang w:val="de-CH"/>
              </w:rPr>
              <w:t>1</w:t>
            </w:r>
          </w:p>
        </w:tc>
      </w:tr>
      <w:tr w:rsidR="00296895" w:rsidRPr="00DE7F61" w14:paraId="65E07728" w14:textId="77777777" w:rsidTr="006351D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  <w:tcBorders>
              <w:right w:val="single" w:sz="12" w:space="0" w:color="4F81BD" w:themeColor="accent1"/>
            </w:tcBorders>
            <w:vAlign w:val="bottom"/>
          </w:tcPr>
          <w:p w14:paraId="4A35ABAB" w14:textId="77777777" w:rsidR="00296895" w:rsidRPr="00DE7F61" w:rsidRDefault="00296895" w:rsidP="00E0142C">
            <w:pPr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Softwarekonfiguration</w:t>
            </w:r>
          </w:p>
        </w:tc>
        <w:tc>
          <w:tcPr>
            <w:tcW w:w="323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vAlign w:val="bottom"/>
          </w:tcPr>
          <w:p w14:paraId="0807ACBF" w14:textId="6F613952" w:rsidR="00296895" w:rsidRPr="00DE7F61" w:rsidRDefault="00296895" w:rsidP="00E0142C">
            <w:pPr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</w:p>
        </w:tc>
        <w:tc>
          <w:tcPr>
            <w:tcW w:w="3234" w:type="dxa"/>
            <w:tcBorders>
              <w:left w:val="single" w:sz="12" w:space="0" w:color="4F81BD" w:themeColor="accent1"/>
            </w:tcBorders>
            <w:vAlign w:val="bottom"/>
          </w:tcPr>
          <w:p w14:paraId="297AC4E6" w14:textId="77777777" w:rsidR="00296895" w:rsidRPr="00DE7F61" w:rsidRDefault="00296895" w:rsidP="00E0142C">
            <w:pPr>
              <w:keepNext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lang w:val="de-CH"/>
              </w:rPr>
            </w:pPr>
            <w:r w:rsidRPr="00DE7F61">
              <w:rPr>
                <w:i/>
                <w:lang w:val="de-CH"/>
              </w:rPr>
              <w:t>Konfiguration_20220211</w:t>
            </w:r>
          </w:p>
        </w:tc>
      </w:tr>
    </w:tbl>
    <w:p w14:paraId="6F481DEF" w14:textId="055BB922" w:rsidR="00296895" w:rsidRPr="00DE7F61" w:rsidRDefault="00296895" w:rsidP="00296895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1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>: Konfiguration auf Fahrzeug</w:t>
      </w:r>
    </w:p>
    <w:p w14:paraId="3CB142F3" w14:textId="77777777" w:rsidR="00296895" w:rsidRPr="00DE7F61" w:rsidRDefault="00296895" w:rsidP="009F1BA1">
      <w:pPr>
        <w:pStyle w:val="Heading2"/>
        <w:rPr>
          <w:lang w:val="de-CH"/>
        </w:rPr>
      </w:pPr>
      <w:bookmarkStart w:id="8" w:name="_Toc120189587"/>
      <w:bookmarkStart w:id="9" w:name="_Ref178857994"/>
      <w:bookmarkStart w:id="10" w:name="_Ref178858409"/>
      <w:bookmarkStart w:id="11" w:name="_Toc210218874"/>
      <w:r w:rsidRPr="00DE7F61">
        <w:rPr>
          <w:lang w:val="de-CH"/>
        </w:rPr>
        <w:t>Soll-Test</w:t>
      </w:r>
      <w:bookmarkEnd w:id="8"/>
      <w:bookmarkEnd w:id="9"/>
      <w:bookmarkEnd w:id="10"/>
      <w:bookmarkEnd w:id="11"/>
    </w:p>
    <w:p w14:paraId="7762381E" w14:textId="1F396BFA" w:rsidR="00296895" w:rsidRPr="00DE7F61" w:rsidRDefault="00296895" w:rsidP="00296895">
      <w:pPr>
        <w:keepNext/>
        <w:keepLines/>
        <w:rPr>
          <w:lang w:val="de-CH"/>
        </w:rPr>
      </w:pPr>
      <w:r w:rsidRPr="00DE7F61">
        <w:rPr>
          <w:lang w:val="de-CH"/>
        </w:rPr>
        <w:t>Was muss getestet werden:</w:t>
      </w:r>
    </w:p>
    <w:p w14:paraId="12346154" w14:textId="396EF75A" w:rsidR="00296895" w:rsidRDefault="00D559E1" w:rsidP="00BB6BB5">
      <w:pPr>
        <w:keepNext/>
        <w:keepLines/>
        <w:ind w:left="1134" w:hanging="850"/>
        <w:rPr>
          <w:lang w:val="de-CH"/>
        </w:rPr>
      </w:pPr>
      <w:sdt>
        <w:sdtPr>
          <w:rPr>
            <w:lang w:val="de-CH"/>
          </w:rPr>
          <w:id w:val="-8780902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81D1A">
            <w:rPr>
              <w:rFonts w:ascii="MS Gothic" w:eastAsia="MS Gothic" w:hAnsi="MS Gothic" w:hint="eastAsia"/>
              <w:lang w:val="de-CH"/>
            </w:rPr>
            <w:t>☐</w:t>
          </w:r>
        </w:sdtContent>
      </w:sdt>
      <w:r w:rsidR="00296895" w:rsidRPr="00DE7F61">
        <w:rPr>
          <w:lang w:val="de-CH"/>
        </w:rPr>
        <w:tab/>
      </w:r>
      <w:proofErr w:type="spellStart"/>
      <w:r w:rsidR="00296895" w:rsidRPr="00DE7F61">
        <w:rPr>
          <w:lang w:val="de-CH"/>
        </w:rPr>
        <w:t>Einzeltraktion</w:t>
      </w:r>
      <w:proofErr w:type="spellEnd"/>
      <w:r w:rsidR="00D36B39">
        <w:rPr>
          <w:lang w:val="de-CH"/>
        </w:rPr>
        <w:t xml:space="preserve"> </w:t>
      </w:r>
    </w:p>
    <w:p w14:paraId="1EE4F2B2" w14:textId="18838EE2" w:rsidR="00253A43" w:rsidRDefault="00253A43" w:rsidP="00253A43">
      <w:pPr>
        <w:keepNext/>
        <w:keepLines/>
        <w:ind w:left="1134" w:hanging="850"/>
        <w:rPr>
          <w:lang w:val="de-CH"/>
        </w:rPr>
      </w:pPr>
      <w:sdt>
        <w:sdtPr>
          <w:rPr>
            <w:lang w:val="de-CH"/>
          </w:rPr>
          <w:id w:val="1362707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81D1A">
            <w:rPr>
              <w:rFonts w:ascii="MS Gothic" w:eastAsia="MS Gothic" w:hAnsi="MS Gothic" w:hint="eastAsia"/>
              <w:lang w:val="de-CH"/>
            </w:rPr>
            <w:t>☐</w:t>
          </w:r>
        </w:sdtContent>
      </w:sdt>
      <w:r w:rsidRPr="00DE7F61">
        <w:rPr>
          <w:lang w:val="de-CH"/>
        </w:rPr>
        <w:tab/>
      </w:r>
      <w:r w:rsidR="00FC447D">
        <w:rPr>
          <w:lang w:val="de-CH"/>
        </w:rPr>
        <w:t xml:space="preserve">Fernsteuerung ab </w:t>
      </w:r>
      <w:proofErr w:type="spellStart"/>
      <w:r w:rsidR="00FC447D">
        <w:rPr>
          <w:lang w:val="de-CH"/>
        </w:rPr>
        <w:t>XRotm</w:t>
      </w:r>
      <w:proofErr w:type="spellEnd"/>
      <w:r>
        <w:rPr>
          <w:lang w:val="de-CH"/>
        </w:rPr>
        <w:t xml:space="preserve"> </w:t>
      </w:r>
    </w:p>
    <w:p w14:paraId="0B909D75" w14:textId="77777777" w:rsidR="00296895" w:rsidRPr="00DE7F61" w:rsidRDefault="00296895" w:rsidP="00296895">
      <w:pPr>
        <w:keepNext/>
        <w:keepLines/>
        <w:ind w:left="1134" w:hanging="850"/>
        <w:rPr>
          <w:lang w:val="de-CH"/>
        </w:rPr>
      </w:pPr>
    </w:p>
    <w:p w14:paraId="45F536BE" w14:textId="7479E5E0" w:rsidR="00296895" w:rsidRPr="00DE7F61" w:rsidRDefault="00296895" w:rsidP="00F81D1A">
      <w:pPr>
        <w:keepNext/>
        <w:keepLines/>
        <w:rPr>
          <w:lang w:val="de-CH"/>
        </w:rPr>
      </w:pPr>
      <w:r w:rsidRPr="00DE7F61">
        <w:rPr>
          <w:lang w:val="de-CH"/>
        </w:rPr>
        <w:t xml:space="preserve">Begründung, weshalb keine Tests am Fahrzeug oder </w:t>
      </w:r>
      <w:proofErr w:type="spellStart"/>
      <w:r w:rsidR="00FC447D">
        <w:rPr>
          <w:lang w:val="de-CH"/>
        </w:rPr>
        <w:t>Einzeltraktion</w:t>
      </w:r>
      <w:proofErr w:type="spellEnd"/>
      <w:r w:rsidR="00FC447D">
        <w:rPr>
          <w:lang w:val="de-CH"/>
        </w:rPr>
        <w:t>/Fernsteuerung</w:t>
      </w:r>
      <w:r w:rsidR="00F81D1A">
        <w:rPr>
          <w:lang w:val="de-CH"/>
        </w:rPr>
        <w:t xml:space="preserve"> </w:t>
      </w:r>
      <w:proofErr w:type="spellStart"/>
      <w:r w:rsidR="00F81D1A">
        <w:rPr>
          <w:lang w:val="de-CH"/>
        </w:rPr>
        <w:t>XRotm</w:t>
      </w:r>
      <w:proofErr w:type="spellEnd"/>
      <w:r w:rsidRPr="00DE7F61">
        <w:rPr>
          <w:lang w:val="de-CH"/>
        </w:rPr>
        <w:t xml:space="preserve"> nötig</w:t>
      </w:r>
      <w:r w:rsidR="00F81D1A">
        <w:rPr>
          <w:lang w:val="de-CH"/>
        </w:rPr>
        <w:t xml:space="preserve"> </w:t>
      </w:r>
      <w:r w:rsidRPr="00DE7F61">
        <w:rPr>
          <w:lang w:val="de-CH"/>
        </w:rPr>
        <w:t>sind:</w:t>
      </w:r>
    </w:p>
    <w:p w14:paraId="6B41FB6D" w14:textId="77777777" w:rsidR="00296895" w:rsidRPr="00DE7F61" w:rsidRDefault="00296895" w:rsidP="00296895">
      <w:pPr>
        <w:keepNext/>
        <w:keepLines/>
        <w:pBdr>
          <w:bottom w:val="single" w:sz="12" w:space="1" w:color="auto"/>
        </w:pBdr>
        <w:ind w:left="1134" w:hanging="850"/>
        <w:rPr>
          <w:lang w:val="de-CH"/>
        </w:rPr>
      </w:pPr>
    </w:p>
    <w:p w14:paraId="5D576DB8" w14:textId="60D4DB1B" w:rsidR="00296895" w:rsidRPr="00DE7F61" w:rsidRDefault="00296895" w:rsidP="00296895">
      <w:pPr>
        <w:keepNext/>
        <w:keepLines/>
        <w:pBdr>
          <w:bottom w:val="single" w:sz="12" w:space="1" w:color="auto"/>
        </w:pBdr>
        <w:ind w:left="1134" w:hanging="850"/>
        <w:rPr>
          <w:lang w:val="de-CH"/>
        </w:rPr>
      </w:pPr>
    </w:p>
    <w:p w14:paraId="7E19260C" w14:textId="77777777" w:rsidR="00296895" w:rsidRPr="00DE7F61" w:rsidRDefault="00296895" w:rsidP="00296895">
      <w:pPr>
        <w:keepNext/>
        <w:keepLines/>
        <w:ind w:left="1134" w:hanging="850"/>
        <w:rPr>
          <w:lang w:val="de-CH"/>
        </w:rPr>
      </w:pPr>
    </w:p>
    <w:p w14:paraId="25D5A461" w14:textId="3A72CAA4" w:rsidR="00296895" w:rsidRPr="00DE7F61" w:rsidRDefault="00296895" w:rsidP="00296895">
      <w:pPr>
        <w:keepNext/>
        <w:keepLines/>
        <w:ind w:left="1134" w:hanging="850"/>
        <w:rPr>
          <w:lang w:val="de-CH"/>
        </w:rPr>
      </w:pPr>
    </w:p>
    <w:p w14:paraId="100FE732" w14:textId="77777777" w:rsidR="00296895" w:rsidRPr="00DE7F61" w:rsidRDefault="00296895" w:rsidP="00296895">
      <w:pPr>
        <w:keepNext/>
        <w:keepLines/>
        <w:pBdr>
          <w:top w:val="single" w:sz="12" w:space="1" w:color="auto"/>
          <w:bottom w:val="single" w:sz="12" w:space="1" w:color="auto"/>
        </w:pBdr>
        <w:ind w:left="1134" w:hanging="850"/>
        <w:rPr>
          <w:lang w:val="de-CH"/>
        </w:rPr>
      </w:pPr>
    </w:p>
    <w:p w14:paraId="4D25275B" w14:textId="77777777" w:rsidR="00296895" w:rsidRPr="00DE7F61" w:rsidRDefault="00296895" w:rsidP="00296895">
      <w:pPr>
        <w:keepNext/>
        <w:keepLines/>
        <w:pBdr>
          <w:top w:val="single" w:sz="12" w:space="1" w:color="auto"/>
          <w:bottom w:val="single" w:sz="12" w:space="1" w:color="auto"/>
        </w:pBdr>
        <w:ind w:left="1134" w:hanging="850"/>
        <w:rPr>
          <w:lang w:val="de-CH"/>
        </w:rPr>
      </w:pPr>
    </w:p>
    <w:p w14:paraId="25639EC2" w14:textId="77777777" w:rsidR="00296895" w:rsidRPr="00DE7F61" w:rsidRDefault="00296895" w:rsidP="00296895">
      <w:pPr>
        <w:keepNext/>
        <w:keepLines/>
        <w:ind w:left="1134" w:hanging="850"/>
        <w:rPr>
          <w:lang w:val="de-CH"/>
        </w:rPr>
      </w:pPr>
    </w:p>
    <w:p w14:paraId="79CE4400" w14:textId="77777777" w:rsidR="00296895" w:rsidRPr="00DE7F61" w:rsidRDefault="00296895" w:rsidP="00296895">
      <w:pPr>
        <w:keepNext/>
        <w:keepLines/>
        <w:pBdr>
          <w:bottom w:val="single" w:sz="12" w:space="1" w:color="auto"/>
        </w:pBdr>
        <w:ind w:left="1134" w:hanging="850"/>
        <w:rPr>
          <w:lang w:val="de-CH"/>
        </w:rPr>
      </w:pPr>
    </w:p>
    <w:p w14:paraId="7913B7CC" w14:textId="77777777" w:rsidR="00296895" w:rsidRPr="00DE7F61" w:rsidRDefault="00296895" w:rsidP="00296895">
      <w:pPr>
        <w:keepNext/>
        <w:keepLines/>
        <w:ind w:left="1134" w:hanging="850"/>
        <w:rPr>
          <w:lang w:val="de-CH"/>
        </w:rPr>
      </w:pPr>
    </w:p>
    <w:p w14:paraId="047EFA6F" w14:textId="77777777" w:rsidR="00296895" w:rsidRPr="00DE7F61" w:rsidRDefault="00296895" w:rsidP="00296895">
      <w:pPr>
        <w:keepNext/>
        <w:keepLines/>
        <w:pBdr>
          <w:bottom w:val="single" w:sz="12" w:space="1" w:color="auto"/>
        </w:pBdr>
        <w:ind w:left="1134" w:hanging="850"/>
        <w:rPr>
          <w:lang w:val="de-CH"/>
        </w:rPr>
      </w:pPr>
    </w:p>
    <w:p w14:paraId="165A2867" w14:textId="2727E1A1" w:rsidR="00296895" w:rsidRDefault="00296895" w:rsidP="00296895">
      <w:pPr>
        <w:spacing w:after="200" w:line="276" w:lineRule="auto"/>
        <w:ind w:left="0"/>
        <w:jc w:val="left"/>
        <w:rPr>
          <w:lang w:val="de-CH"/>
        </w:rPr>
      </w:pPr>
      <w:r>
        <w:rPr>
          <w:lang w:val="de-CH"/>
        </w:rPr>
        <w:br w:type="page"/>
      </w:r>
    </w:p>
    <w:p w14:paraId="1BCCB41D" w14:textId="359F672C" w:rsidR="00296895" w:rsidRPr="00DE7F61" w:rsidRDefault="006351D4" w:rsidP="009F1BA1">
      <w:pPr>
        <w:pStyle w:val="Heading2"/>
        <w:rPr>
          <w:lang w:val="de-CH"/>
        </w:rPr>
      </w:pPr>
      <w:bookmarkStart w:id="12" w:name="_Toc210218875"/>
      <w:r>
        <w:rPr>
          <w:lang w:val="de-CH"/>
        </w:rPr>
        <w:t>Umgebungsbedingungen</w:t>
      </w:r>
      <w:bookmarkEnd w:id="12"/>
    </w:p>
    <w:p w14:paraId="172674F5" w14:textId="77777777" w:rsidR="00296895" w:rsidRPr="00DE7F61" w:rsidRDefault="00296895" w:rsidP="00296895">
      <w:pPr>
        <w:rPr>
          <w:lang w:val="de-CH"/>
        </w:rPr>
      </w:pPr>
      <w:r w:rsidRPr="00DE7F61">
        <w:rPr>
          <w:lang w:val="de-CH"/>
        </w:rPr>
        <w:t>Die nachfolgenden Tabellen sind für die Nachverfolgbarkeit der Tests wahrheitsgetreu auszufüllen.</w:t>
      </w:r>
    </w:p>
    <w:p w14:paraId="3961AC3A" w14:textId="77777777" w:rsidR="00296895" w:rsidRPr="00DE7F61" w:rsidRDefault="00296895" w:rsidP="009F1BA1">
      <w:pPr>
        <w:pStyle w:val="Heading3"/>
        <w:rPr>
          <w:lang w:val="de-CH"/>
        </w:rPr>
      </w:pPr>
      <w:bookmarkStart w:id="13" w:name="_Toc120189589"/>
      <w:bookmarkStart w:id="14" w:name="_Toc210218876"/>
      <w:r w:rsidRPr="00DE7F61">
        <w:rPr>
          <w:lang w:val="de-CH"/>
        </w:rPr>
        <w:t xml:space="preserve">Fahrzeug in </w:t>
      </w:r>
      <w:proofErr w:type="spellStart"/>
      <w:r w:rsidRPr="00DE7F61">
        <w:rPr>
          <w:lang w:val="de-CH"/>
        </w:rPr>
        <w:t>Einzeltraktion</w:t>
      </w:r>
      <w:bookmarkEnd w:id="13"/>
      <w:bookmarkEnd w:id="14"/>
      <w:proofErr w:type="spellEnd"/>
    </w:p>
    <w:p w14:paraId="233E2065" w14:textId="77777777" w:rsidR="00025F1A" w:rsidRPr="00DE7F61" w:rsidRDefault="00025F1A" w:rsidP="00025F1A">
      <w:pPr>
        <w:pStyle w:val="Heading4"/>
        <w:rPr>
          <w:lang w:val="de-CH"/>
        </w:rPr>
      </w:pPr>
      <w:bookmarkStart w:id="15" w:name="_Ref95744149"/>
      <w:bookmarkStart w:id="16" w:name="_Toc120189595"/>
      <w:bookmarkStart w:id="17" w:name="_Toc120189590"/>
      <w:bookmarkStart w:id="18" w:name="_Toc210218877"/>
      <w:r w:rsidRPr="00DE7F61">
        <w:rPr>
          <w:lang w:val="de-CH"/>
        </w:rPr>
        <w:t>Statische Tests</w:t>
      </w:r>
      <w:bookmarkEnd w:id="17"/>
      <w:bookmarkEnd w:id="18"/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3394"/>
        <w:gridCol w:w="6298"/>
      </w:tblGrid>
      <w:tr w:rsidR="00025F1A" w:rsidRPr="00DE7F61" w14:paraId="4692CCA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216D76D8" w14:textId="77777777" w:rsidR="00025F1A" w:rsidRPr="00DE7F61" w:rsidRDefault="00025F1A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Ort</w:t>
            </w:r>
            <w:r>
              <w:rPr>
                <w:lang w:val="de-CH"/>
              </w:rPr>
              <w:t xml:space="preserve"> </w:t>
            </w:r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7F750020" w14:textId="77777777" w:rsidR="00025F1A" w:rsidRPr="00DE7F61" w:rsidRDefault="00025F1A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</w:p>
        </w:tc>
      </w:tr>
      <w:tr w:rsidR="00025F1A" w:rsidRPr="00DE7F61" w14:paraId="56D91CC0" w14:textId="77777777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08C1F46B" w14:textId="77777777" w:rsidR="00025F1A" w:rsidRPr="00DE7F61" w:rsidRDefault="00025F1A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Datum</w:t>
            </w:r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13CA66DE" w14:textId="77777777" w:rsidR="00025F1A" w:rsidRPr="00DE7F61" w:rsidRDefault="00025F1A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</w:p>
        </w:tc>
      </w:tr>
      <w:tr w:rsidR="00025F1A" w:rsidRPr="00DE7F61" w14:paraId="0599F77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6230E43D" w14:textId="77777777" w:rsidR="00025F1A" w:rsidRPr="00DE7F61" w:rsidRDefault="00025F1A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Test ausgeführt auf Fahrzeug</w:t>
            </w:r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08B0E6FC" w14:textId="77777777" w:rsidR="00025F1A" w:rsidRPr="00DE7F61" w:rsidRDefault="00025F1A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</w:p>
        </w:tc>
      </w:tr>
      <w:tr w:rsidR="00025F1A" w:rsidRPr="00DE7F61" w14:paraId="5D195004" w14:textId="77777777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7EB74042" w14:textId="77777777" w:rsidR="00025F1A" w:rsidRPr="00DE7F61" w:rsidRDefault="00025F1A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Test ausgeführt durch</w:t>
            </w:r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57290E60" w14:textId="77777777" w:rsidR="00025F1A" w:rsidRPr="00DE7F61" w:rsidRDefault="00025F1A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</w:p>
        </w:tc>
      </w:tr>
    </w:tbl>
    <w:p w14:paraId="2F1F8CCF" w14:textId="76E93599" w:rsidR="00025F1A" w:rsidRDefault="00025F1A" w:rsidP="00025F1A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2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 xml:space="preserve">: statische Tests </w:t>
      </w:r>
      <w:proofErr w:type="spellStart"/>
      <w:r w:rsidRPr="00DE7F61">
        <w:rPr>
          <w:lang w:val="de-CH"/>
        </w:rPr>
        <w:t>Einzeltraktion</w:t>
      </w:r>
      <w:proofErr w:type="spellEnd"/>
    </w:p>
    <w:p w14:paraId="5C69E8C6" w14:textId="0EEA19A1" w:rsidR="00025F1A" w:rsidRPr="00DE7F61" w:rsidRDefault="002D4B4A" w:rsidP="00025F1A">
      <w:pPr>
        <w:pStyle w:val="Heading4"/>
        <w:rPr>
          <w:lang w:val="de-CH"/>
        </w:rPr>
      </w:pPr>
      <w:bookmarkStart w:id="19" w:name="_Toc210218878"/>
      <w:r>
        <w:rPr>
          <w:lang w:val="de-CH"/>
        </w:rPr>
        <w:t>Dynamische</w:t>
      </w:r>
      <w:r w:rsidR="00025F1A" w:rsidRPr="00DE7F61">
        <w:rPr>
          <w:lang w:val="de-CH"/>
        </w:rPr>
        <w:t xml:space="preserve"> Tests</w:t>
      </w:r>
      <w:bookmarkEnd w:id="19"/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3394"/>
        <w:gridCol w:w="6298"/>
      </w:tblGrid>
      <w:tr w:rsidR="00025F1A" w:rsidRPr="00DE7F61" w14:paraId="0696CA0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6613E0A6" w14:textId="77777777" w:rsidR="00025F1A" w:rsidRPr="00DE7F61" w:rsidRDefault="00025F1A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Ort</w:t>
            </w:r>
            <w:r>
              <w:rPr>
                <w:lang w:val="de-CH"/>
              </w:rPr>
              <w:t xml:space="preserve"> </w:t>
            </w:r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239E2FA6" w14:textId="77777777" w:rsidR="00025F1A" w:rsidRPr="00DE7F61" w:rsidRDefault="00025F1A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</w:p>
        </w:tc>
      </w:tr>
      <w:tr w:rsidR="00025F1A" w:rsidRPr="00DE7F61" w14:paraId="0E5DFCCF" w14:textId="77777777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61D01B8B" w14:textId="77777777" w:rsidR="00025F1A" w:rsidRPr="00DE7F61" w:rsidRDefault="00025F1A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Datum</w:t>
            </w:r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07BD9085" w14:textId="77777777" w:rsidR="00025F1A" w:rsidRPr="00DE7F61" w:rsidRDefault="00025F1A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</w:p>
        </w:tc>
      </w:tr>
      <w:tr w:rsidR="00025F1A" w:rsidRPr="00DE7F61" w14:paraId="360C9A5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46B85768" w14:textId="77777777" w:rsidR="00025F1A" w:rsidRPr="00DE7F61" w:rsidRDefault="00025F1A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Test ausgeführt auf Fahrzeug</w:t>
            </w:r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28FE1231" w14:textId="77777777" w:rsidR="00025F1A" w:rsidRPr="00DE7F61" w:rsidRDefault="00025F1A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</w:p>
        </w:tc>
      </w:tr>
      <w:tr w:rsidR="00025F1A" w:rsidRPr="00DE7F61" w14:paraId="76D5EBC6" w14:textId="77777777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1C8B0DAC" w14:textId="77777777" w:rsidR="00025F1A" w:rsidRPr="00DE7F61" w:rsidRDefault="00025F1A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Test ausgeführt durch</w:t>
            </w:r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1D984D30" w14:textId="77777777" w:rsidR="00025F1A" w:rsidRPr="00DE7F61" w:rsidRDefault="00025F1A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</w:p>
        </w:tc>
      </w:tr>
    </w:tbl>
    <w:p w14:paraId="07C2F3C2" w14:textId="474D2E67" w:rsidR="00025F1A" w:rsidRPr="00DE7F61" w:rsidRDefault="00025F1A" w:rsidP="00025F1A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3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 xml:space="preserve">: </w:t>
      </w:r>
      <w:r w:rsidR="002D4B4A">
        <w:rPr>
          <w:lang w:val="de-CH"/>
        </w:rPr>
        <w:t>dynamische</w:t>
      </w:r>
      <w:r w:rsidRPr="00DE7F61">
        <w:rPr>
          <w:lang w:val="de-CH"/>
        </w:rPr>
        <w:t xml:space="preserve"> Tests </w:t>
      </w:r>
      <w:proofErr w:type="spellStart"/>
      <w:r w:rsidRPr="00DE7F61">
        <w:rPr>
          <w:lang w:val="de-CH"/>
        </w:rPr>
        <w:t>Einzeltraktion</w:t>
      </w:r>
      <w:proofErr w:type="spellEnd"/>
    </w:p>
    <w:p w14:paraId="32061723" w14:textId="08789491" w:rsidR="002D4B4A" w:rsidRPr="00DE7F61" w:rsidRDefault="002D4B4A" w:rsidP="002D4B4A">
      <w:pPr>
        <w:pStyle w:val="Heading4"/>
        <w:rPr>
          <w:lang w:val="de-CH"/>
        </w:rPr>
      </w:pPr>
      <w:bookmarkStart w:id="20" w:name="_Toc210218879"/>
      <w:r>
        <w:rPr>
          <w:lang w:val="de-CH"/>
        </w:rPr>
        <w:t>Fernsteuertests</w:t>
      </w:r>
      <w:bookmarkEnd w:id="20"/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3394"/>
        <w:gridCol w:w="6298"/>
      </w:tblGrid>
      <w:tr w:rsidR="002D4B4A" w:rsidRPr="00DE7F61" w14:paraId="4247285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2EB25908" w14:textId="77777777" w:rsidR="002D4B4A" w:rsidRPr="00DE7F61" w:rsidRDefault="002D4B4A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Ort</w:t>
            </w:r>
            <w:r>
              <w:rPr>
                <w:lang w:val="de-CH"/>
              </w:rPr>
              <w:t xml:space="preserve"> </w:t>
            </w:r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0B0E650C" w14:textId="77777777" w:rsidR="002D4B4A" w:rsidRPr="00DE7F61" w:rsidRDefault="002D4B4A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</w:p>
        </w:tc>
      </w:tr>
      <w:tr w:rsidR="002D4B4A" w:rsidRPr="00DE7F61" w14:paraId="136AF8DF" w14:textId="77777777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3EE48207" w14:textId="77777777" w:rsidR="002D4B4A" w:rsidRPr="00DE7F61" w:rsidRDefault="002D4B4A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Datum</w:t>
            </w:r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5F5D2540" w14:textId="77777777" w:rsidR="002D4B4A" w:rsidRPr="00DE7F61" w:rsidRDefault="002D4B4A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</w:p>
        </w:tc>
      </w:tr>
      <w:tr w:rsidR="002D4B4A" w:rsidRPr="00DE7F61" w14:paraId="0F79DBB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09DA36B7" w14:textId="4FDC6637" w:rsidR="002D4B4A" w:rsidRPr="00DE7F61" w:rsidRDefault="002D4B4A" w:rsidP="002D4B4A">
            <w:pPr>
              <w:keepNext/>
              <w:keepLines/>
              <w:ind w:left="0"/>
              <w:jc w:val="left"/>
              <w:rPr>
                <w:lang w:val="de-CH"/>
              </w:rPr>
            </w:pPr>
            <w:r w:rsidRPr="00DE7F61">
              <w:rPr>
                <w:lang w:val="de-CH"/>
              </w:rPr>
              <w:t xml:space="preserve">Test ausgeführt auf </w:t>
            </w:r>
            <w:r>
              <w:rPr>
                <w:lang w:val="de-CH"/>
              </w:rPr>
              <w:t>Lok</w:t>
            </w:r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1371CAB2" w14:textId="77777777" w:rsidR="002D4B4A" w:rsidRPr="00DE7F61" w:rsidRDefault="002D4B4A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</w:p>
        </w:tc>
      </w:tr>
      <w:tr w:rsidR="00D33AF7" w:rsidRPr="00DE7F61" w14:paraId="4469AF2D" w14:textId="77777777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7AA783A5" w14:textId="2B4F323B" w:rsidR="00D33AF7" w:rsidRPr="00DE7F61" w:rsidRDefault="00D33AF7">
            <w:pPr>
              <w:keepNext/>
              <w:keepLines/>
              <w:ind w:left="0"/>
              <w:rPr>
                <w:lang w:val="de-CH"/>
              </w:rPr>
            </w:pPr>
            <w:r>
              <w:rPr>
                <w:lang w:val="de-CH"/>
              </w:rPr>
              <w:t xml:space="preserve">Test ausgeführt auf </w:t>
            </w:r>
            <w:proofErr w:type="spellStart"/>
            <w:r>
              <w:rPr>
                <w:lang w:val="de-CH"/>
              </w:rPr>
              <w:t>Xrotm</w:t>
            </w:r>
            <w:proofErr w:type="spellEnd"/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07723BB8" w14:textId="77777777" w:rsidR="00D33AF7" w:rsidRPr="00DE7F61" w:rsidRDefault="00D33AF7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</w:p>
        </w:tc>
      </w:tr>
      <w:tr w:rsidR="002D4B4A" w:rsidRPr="00DE7F61" w14:paraId="5B8CFB7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right w:val="single" w:sz="12" w:space="0" w:color="auto"/>
            </w:tcBorders>
            <w:vAlign w:val="bottom"/>
          </w:tcPr>
          <w:p w14:paraId="50EDE4A6" w14:textId="77777777" w:rsidR="002D4B4A" w:rsidRPr="00DE7F61" w:rsidRDefault="002D4B4A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Test ausgeführt durch</w:t>
            </w:r>
          </w:p>
        </w:tc>
        <w:tc>
          <w:tcPr>
            <w:tcW w:w="6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51699BDB" w14:textId="77777777" w:rsidR="002D4B4A" w:rsidRPr="00DE7F61" w:rsidRDefault="002D4B4A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</w:p>
        </w:tc>
      </w:tr>
    </w:tbl>
    <w:p w14:paraId="4A972AEA" w14:textId="0FB695E9" w:rsidR="002D4B4A" w:rsidRPr="00DE7F61" w:rsidRDefault="002D4B4A" w:rsidP="002D4B4A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4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 xml:space="preserve">: statische Tests </w:t>
      </w:r>
      <w:proofErr w:type="spellStart"/>
      <w:r>
        <w:rPr>
          <w:lang w:val="de-CH"/>
        </w:rPr>
        <w:t>Fernsteurung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XRotm</w:t>
      </w:r>
      <w:proofErr w:type="spellEnd"/>
    </w:p>
    <w:p w14:paraId="73FD6DCB" w14:textId="77777777" w:rsidR="00025F1A" w:rsidRPr="00025F1A" w:rsidRDefault="00025F1A" w:rsidP="00025F1A">
      <w:pPr>
        <w:rPr>
          <w:lang w:val="de-CH"/>
        </w:rPr>
      </w:pPr>
    </w:p>
    <w:p w14:paraId="2B0A7A78" w14:textId="6869B57E" w:rsidR="00296895" w:rsidRPr="00DE7F61" w:rsidRDefault="00296895" w:rsidP="009F1BA1">
      <w:pPr>
        <w:pStyle w:val="Heading1"/>
        <w:rPr>
          <w:lang w:val="de-CH"/>
        </w:rPr>
      </w:pPr>
      <w:bookmarkStart w:id="21" w:name="_Toc210218880"/>
      <w:r w:rsidRPr="00DE7F61">
        <w:rPr>
          <w:lang w:val="de-CH"/>
        </w:rPr>
        <w:t>Techniken, Werkzeuge</w:t>
      </w:r>
      <w:bookmarkEnd w:id="15"/>
      <w:bookmarkEnd w:id="16"/>
      <w:bookmarkEnd w:id="21"/>
    </w:p>
    <w:p w14:paraId="4C0926C2" w14:textId="77777777" w:rsidR="00296895" w:rsidRPr="00DE7F61" w:rsidRDefault="00296895" w:rsidP="009F1BA1">
      <w:pPr>
        <w:pStyle w:val="Heading2"/>
        <w:rPr>
          <w:lang w:val="de-CH"/>
        </w:rPr>
      </w:pPr>
      <w:bookmarkStart w:id="22" w:name="_Toc120189596"/>
      <w:bookmarkStart w:id="23" w:name="_Toc210218881"/>
      <w:r w:rsidRPr="00DE7F61">
        <w:rPr>
          <w:lang w:val="de-CH"/>
        </w:rPr>
        <w:t>Techniken</w:t>
      </w:r>
      <w:bookmarkEnd w:id="22"/>
      <w:bookmarkEnd w:id="23"/>
    </w:p>
    <w:tbl>
      <w:tblPr>
        <w:tblStyle w:val="ListTable3-Accent1"/>
        <w:tblW w:w="0" w:type="auto"/>
        <w:tblLook w:val="0480" w:firstRow="0" w:lastRow="0" w:firstColumn="1" w:lastColumn="0" w:noHBand="0" w:noVBand="1"/>
      </w:tblPr>
      <w:tblGrid>
        <w:gridCol w:w="1129"/>
        <w:gridCol w:w="8573"/>
      </w:tblGrid>
      <w:tr w:rsidR="00296895" w:rsidRPr="00DE7F61" w14:paraId="0FF7E6F2" w14:textId="77777777" w:rsidTr="00E014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620C02A" w14:textId="77777777" w:rsidR="00296895" w:rsidRPr="00DE7F61" w:rsidRDefault="00296895" w:rsidP="00E0142C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T10</w:t>
            </w:r>
          </w:p>
        </w:tc>
        <w:tc>
          <w:tcPr>
            <w:tcW w:w="8573" w:type="dxa"/>
          </w:tcPr>
          <w:p w14:paraId="0178BD04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ein Fahrzeug im Stillstand</w:t>
            </w:r>
          </w:p>
        </w:tc>
      </w:tr>
      <w:tr w:rsidR="00296895" w:rsidRPr="00DE7F61" w14:paraId="276B8CD8" w14:textId="77777777" w:rsidTr="00E014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4639700" w14:textId="77777777" w:rsidR="00296895" w:rsidRPr="00DE7F61" w:rsidRDefault="00296895" w:rsidP="00E0142C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T11</w:t>
            </w:r>
          </w:p>
        </w:tc>
        <w:tc>
          <w:tcPr>
            <w:tcW w:w="8573" w:type="dxa"/>
          </w:tcPr>
          <w:p w14:paraId="6BA4AC1C" w14:textId="77777777" w:rsidR="00296895" w:rsidRPr="00DE7F61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ein Fahrzeug in Fahrt</w:t>
            </w:r>
          </w:p>
        </w:tc>
      </w:tr>
      <w:tr w:rsidR="00296895" w:rsidRPr="002925D5" w14:paraId="27DFA5AF" w14:textId="77777777" w:rsidTr="00E014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4071475" w14:textId="77777777" w:rsidR="00296895" w:rsidRPr="00DE7F61" w:rsidRDefault="00296895" w:rsidP="00E0142C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T20</w:t>
            </w:r>
          </w:p>
        </w:tc>
        <w:tc>
          <w:tcPr>
            <w:tcW w:w="8573" w:type="dxa"/>
          </w:tcPr>
          <w:p w14:paraId="7EA8AC1C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zwei Fahrzeuge (in Vielfachsteuerung) bei Stillstand</w:t>
            </w:r>
          </w:p>
        </w:tc>
      </w:tr>
      <w:tr w:rsidR="00296895" w:rsidRPr="002925D5" w14:paraId="0698B5D9" w14:textId="77777777" w:rsidTr="00E014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9E3F9A0" w14:textId="77777777" w:rsidR="00296895" w:rsidRPr="00DE7F61" w:rsidRDefault="00296895" w:rsidP="00E0142C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T21</w:t>
            </w:r>
          </w:p>
        </w:tc>
        <w:tc>
          <w:tcPr>
            <w:tcW w:w="8573" w:type="dxa"/>
          </w:tcPr>
          <w:p w14:paraId="49EC3ACD" w14:textId="77777777" w:rsidR="00296895" w:rsidRPr="00DE7F61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zwei Fahrzeuge (in Vielfachsteuerung) bei Fahrt</w:t>
            </w:r>
          </w:p>
        </w:tc>
      </w:tr>
      <w:tr w:rsidR="00296895" w:rsidRPr="00DE7F61" w14:paraId="6938409C" w14:textId="77777777" w:rsidTr="00E014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B850479" w14:textId="77777777" w:rsidR="00296895" w:rsidRPr="00DE7F61" w:rsidRDefault="00296895" w:rsidP="00E0142C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T02</w:t>
            </w:r>
          </w:p>
        </w:tc>
        <w:tc>
          <w:tcPr>
            <w:tcW w:w="8573" w:type="dxa"/>
          </w:tcPr>
          <w:p w14:paraId="29096A1A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Leittechnikmodell</w:t>
            </w:r>
          </w:p>
        </w:tc>
      </w:tr>
      <w:tr w:rsidR="00296895" w:rsidRPr="00DE7F61" w14:paraId="74C3B833" w14:textId="77777777" w:rsidTr="00E014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E13805B" w14:textId="77777777" w:rsidR="00296895" w:rsidRPr="00DE7F61" w:rsidRDefault="00296895" w:rsidP="00E0142C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NT</w:t>
            </w:r>
          </w:p>
        </w:tc>
        <w:tc>
          <w:tcPr>
            <w:tcW w:w="8573" w:type="dxa"/>
          </w:tcPr>
          <w:p w14:paraId="3D2FFB2D" w14:textId="77777777" w:rsidR="00296895" w:rsidRPr="00DE7F61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proofErr w:type="gramStart"/>
            <w:r w:rsidRPr="00DE7F61">
              <w:rPr>
                <w:lang w:val="de-CH"/>
              </w:rPr>
              <w:t>Negativ Test</w:t>
            </w:r>
            <w:proofErr w:type="gramEnd"/>
            <w:r w:rsidRPr="00DE7F61">
              <w:rPr>
                <w:rStyle w:val="FootnoteReference"/>
                <w:lang w:val="de-CH"/>
              </w:rPr>
              <w:footnoteReference w:id="2"/>
            </w:r>
          </w:p>
        </w:tc>
      </w:tr>
    </w:tbl>
    <w:p w14:paraId="137E67FA" w14:textId="7E5E3008" w:rsidR="00296895" w:rsidRPr="00DE7F61" w:rsidRDefault="00296895" w:rsidP="00296895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5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>: Techniken</w:t>
      </w:r>
    </w:p>
    <w:p w14:paraId="7367A793" w14:textId="77777777" w:rsidR="00296895" w:rsidRPr="00DE7F61" w:rsidRDefault="00296895" w:rsidP="009F1BA1">
      <w:pPr>
        <w:pStyle w:val="Heading2"/>
        <w:rPr>
          <w:lang w:val="de-CH"/>
        </w:rPr>
      </w:pPr>
      <w:bookmarkStart w:id="24" w:name="_Toc120189597"/>
      <w:bookmarkStart w:id="25" w:name="_Toc210218882"/>
      <w:r w:rsidRPr="00DE7F61">
        <w:rPr>
          <w:lang w:val="de-CH"/>
        </w:rPr>
        <w:t>Werkzeuge</w:t>
      </w:r>
      <w:bookmarkEnd w:id="24"/>
      <w:bookmarkEnd w:id="25"/>
    </w:p>
    <w:tbl>
      <w:tblPr>
        <w:tblStyle w:val="ListTable3-Accent1"/>
        <w:tblW w:w="0" w:type="auto"/>
        <w:tblLook w:val="0480" w:firstRow="0" w:lastRow="0" w:firstColumn="1" w:lastColumn="0" w:noHBand="0" w:noVBand="1"/>
      </w:tblPr>
      <w:tblGrid>
        <w:gridCol w:w="1129"/>
        <w:gridCol w:w="8573"/>
      </w:tblGrid>
      <w:tr w:rsidR="00296895" w:rsidRPr="002925D5" w14:paraId="463CB74D" w14:textId="77777777" w:rsidTr="00E014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A94B6B9" w14:textId="77777777" w:rsidR="00296895" w:rsidRPr="00DE7F61" w:rsidRDefault="00296895" w:rsidP="00E0142C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W00</w:t>
            </w:r>
          </w:p>
        </w:tc>
        <w:tc>
          <w:tcPr>
            <w:tcW w:w="8573" w:type="dxa"/>
          </w:tcPr>
          <w:p w14:paraId="6632CF04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Visuelle Kontrolle basierend auf den im Fahrzeug eingebauten Bedien-/ Anzeigegeräte, System-/ Komponenten-Zustände, etc.</w:t>
            </w:r>
          </w:p>
        </w:tc>
      </w:tr>
      <w:tr w:rsidR="00296895" w:rsidRPr="00DE7F61" w14:paraId="1B3998A2" w14:textId="77777777" w:rsidTr="00E014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250DF90" w14:textId="77777777" w:rsidR="00296895" w:rsidRPr="00DE7F61" w:rsidRDefault="00296895" w:rsidP="00E0142C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W01</w:t>
            </w:r>
          </w:p>
        </w:tc>
        <w:tc>
          <w:tcPr>
            <w:tcW w:w="8573" w:type="dxa"/>
          </w:tcPr>
          <w:p w14:paraId="139D61F2" w14:textId="77777777" w:rsidR="00296895" w:rsidRPr="002E2C5A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E2C5A">
              <w:t xml:space="preserve">Laptop </w:t>
            </w:r>
            <w:proofErr w:type="spellStart"/>
            <w:r w:rsidRPr="002E2C5A">
              <w:t>mit</w:t>
            </w:r>
            <w:proofErr w:type="spellEnd"/>
            <w:r w:rsidRPr="002E2C5A">
              <w:t xml:space="preserve"> SW-Tools</w:t>
            </w:r>
          </w:p>
          <w:p w14:paraId="17C33119" w14:textId="77777777" w:rsidR="00296895" w:rsidRPr="002E2C5A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E2C5A">
              <w:t>CAP1131</w:t>
            </w:r>
          </w:p>
          <w:p w14:paraId="363F37B1" w14:textId="77777777" w:rsidR="00296895" w:rsidRPr="002E2C5A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E2C5A">
              <w:t>TOP 1131</w:t>
            </w:r>
          </w:p>
          <w:p w14:paraId="32485034" w14:textId="77777777" w:rsidR="00296895" w:rsidRPr="00DE7F61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WDLD</w:t>
            </w:r>
          </w:p>
        </w:tc>
      </w:tr>
      <w:tr w:rsidR="00296895" w:rsidRPr="00DE7F61" w14:paraId="58D75F37" w14:textId="77777777" w:rsidTr="00E014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BA14C1B" w14:textId="77777777" w:rsidR="00296895" w:rsidRPr="00DE7F61" w:rsidRDefault="00296895" w:rsidP="00E0142C">
            <w:pPr>
              <w:keepNext/>
              <w:keepLines/>
              <w:ind w:left="0"/>
              <w:rPr>
                <w:lang w:val="de-CH"/>
              </w:rPr>
            </w:pPr>
            <w:r w:rsidRPr="00DE7F61">
              <w:rPr>
                <w:lang w:val="de-CH"/>
              </w:rPr>
              <w:t>W02</w:t>
            </w:r>
          </w:p>
        </w:tc>
        <w:tc>
          <w:tcPr>
            <w:tcW w:w="8573" w:type="dxa"/>
          </w:tcPr>
          <w:p w14:paraId="45F165B3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Messgeräte</w:t>
            </w:r>
          </w:p>
        </w:tc>
      </w:tr>
    </w:tbl>
    <w:p w14:paraId="596C9CFE" w14:textId="183610F2" w:rsidR="00296895" w:rsidRPr="00DE7F61" w:rsidRDefault="00296895" w:rsidP="00296895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6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>: Werkzeuge</w:t>
      </w:r>
    </w:p>
    <w:p w14:paraId="36CF9836" w14:textId="77777777" w:rsidR="00296895" w:rsidRPr="00DE7F61" w:rsidRDefault="00296895" w:rsidP="009F1BA1">
      <w:pPr>
        <w:pStyle w:val="Heading1"/>
        <w:rPr>
          <w:lang w:val="de-CH"/>
        </w:rPr>
      </w:pPr>
      <w:bookmarkStart w:id="26" w:name="_Toc120189598"/>
      <w:bookmarkStart w:id="27" w:name="_Toc210218883"/>
      <w:r w:rsidRPr="00DE7F61">
        <w:rPr>
          <w:lang w:val="de-CH"/>
        </w:rPr>
        <w:t>Prüfschritte</w:t>
      </w:r>
      <w:bookmarkEnd w:id="26"/>
      <w:bookmarkEnd w:id="27"/>
    </w:p>
    <w:p w14:paraId="550F2496" w14:textId="77777777" w:rsidR="00296895" w:rsidRPr="00DE7F61" w:rsidRDefault="00296895" w:rsidP="009F1BA1">
      <w:pPr>
        <w:pStyle w:val="Heading2"/>
        <w:rPr>
          <w:lang w:val="de-CH"/>
        </w:rPr>
      </w:pPr>
      <w:bookmarkStart w:id="28" w:name="_Toc120189599"/>
      <w:bookmarkStart w:id="29" w:name="_Toc210218884"/>
      <w:r w:rsidRPr="00DE7F61">
        <w:rPr>
          <w:lang w:val="de-CH"/>
        </w:rPr>
        <w:t>Allgemeine Vorbemerkungen</w:t>
      </w:r>
      <w:bookmarkEnd w:id="28"/>
      <w:bookmarkEnd w:id="29"/>
    </w:p>
    <w:p w14:paraId="579DEC0C" w14:textId="77777777" w:rsidR="002E6FEE" w:rsidRPr="006351D4" w:rsidRDefault="002E6FEE" w:rsidP="002E6FEE">
      <w:pPr>
        <w:pStyle w:val="ListParagraph"/>
        <w:numPr>
          <w:ilvl w:val="0"/>
          <w:numId w:val="14"/>
        </w:numPr>
        <w:rPr>
          <w:lang w:val="de-CH"/>
        </w:rPr>
      </w:pPr>
      <w:r w:rsidRPr="006351D4">
        <w:rPr>
          <w:lang w:val="de-CH"/>
        </w:rPr>
        <w:t xml:space="preserve">Die Tests verstehen sich als Stichprobe, um aufzuzeigen, dass die wichtigsten Funktionen des Fahrzeuges für den Betrieb und insbesondere die Sicherheitsfunktionen nach einer Änderung </w:t>
      </w:r>
      <w:r>
        <w:rPr>
          <w:lang w:val="de-CH"/>
        </w:rPr>
        <w:t xml:space="preserve">immer noch </w:t>
      </w:r>
      <w:r w:rsidRPr="006351D4">
        <w:rPr>
          <w:lang w:val="de-CH"/>
        </w:rPr>
        <w:t>korrekt funktionieren. Alle Störungen, die während der Test</w:t>
      </w:r>
      <w:r>
        <w:rPr>
          <w:lang w:val="de-CH"/>
        </w:rPr>
        <w:t>s</w:t>
      </w:r>
      <w:r w:rsidRPr="006351D4">
        <w:rPr>
          <w:lang w:val="de-CH"/>
        </w:rPr>
        <w:t xml:space="preserve"> auftreten</w:t>
      </w:r>
      <w:r>
        <w:rPr>
          <w:lang w:val="de-CH"/>
        </w:rPr>
        <w:t>,</w:t>
      </w:r>
      <w:r w:rsidRPr="006351D4">
        <w:rPr>
          <w:lang w:val="de-CH"/>
        </w:rPr>
        <w:t xml:space="preserve"> müssen plausibel erklärbar sein und behoben werden können. Bei Unklarheiten ist mit der Technik Rücksprache zu halten. </w:t>
      </w:r>
    </w:p>
    <w:p w14:paraId="40FB6795" w14:textId="4B9CA4B6" w:rsidR="00296895" w:rsidRPr="00DE7F61" w:rsidRDefault="00296895" w:rsidP="00296895">
      <w:pPr>
        <w:pStyle w:val="ListParagraph"/>
        <w:numPr>
          <w:ilvl w:val="0"/>
          <w:numId w:val="13"/>
        </w:numPr>
        <w:jc w:val="both"/>
        <w:rPr>
          <w:lang w:val="de-CH"/>
        </w:rPr>
      </w:pPr>
      <w:r w:rsidRPr="00DE7F61">
        <w:rPr>
          <w:lang w:val="de-CH"/>
        </w:rPr>
        <w:t xml:space="preserve">Ohne anderweitige Angaben sind Bedienungshandlungen </w:t>
      </w:r>
      <w:r w:rsidR="002925D5">
        <w:rPr>
          <w:lang w:val="de-CH"/>
        </w:rPr>
        <w:t>auf Führerpult Seite</w:t>
      </w:r>
      <w:r w:rsidRPr="00DE7F61">
        <w:rPr>
          <w:lang w:val="de-CH"/>
        </w:rPr>
        <w:t xml:space="preserve"> A vorzunehmen.</w:t>
      </w:r>
    </w:p>
    <w:p w14:paraId="07C197D9" w14:textId="6D34E2E3" w:rsidR="00296895" w:rsidRPr="00DE7F61" w:rsidRDefault="00296895" w:rsidP="00296895">
      <w:pPr>
        <w:pStyle w:val="ListParagraph"/>
        <w:numPr>
          <w:ilvl w:val="0"/>
          <w:numId w:val="13"/>
        </w:numPr>
        <w:jc w:val="both"/>
        <w:rPr>
          <w:lang w:val="de-CH"/>
        </w:rPr>
      </w:pPr>
      <w:r w:rsidRPr="00DE7F61">
        <w:rPr>
          <w:lang w:val="de-CH"/>
        </w:rPr>
        <w:t xml:space="preserve">In der Spalte "T/W" eingetragene Inhalte beziehen sich auf die in Kapitel </w:t>
      </w:r>
      <w:r>
        <w:rPr>
          <w:lang w:val="de-CH"/>
        </w:rPr>
        <w:fldChar w:fldCharType="begin"/>
      </w:r>
      <w:r>
        <w:rPr>
          <w:lang w:val="de-CH"/>
        </w:rPr>
        <w:instrText xml:space="preserve"> REF _Ref95744149 \r \h </w:instrText>
      </w:r>
      <w:r>
        <w:rPr>
          <w:lang w:val="de-CH"/>
        </w:rPr>
      </w:r>
      <w:r>
        <w:rPr>
          <w:lang w:val="de-CH"/>
        </w:rPr>
        <w:fldChar w:fldCharType="separate"/>
      </w:r>
      <w:r w:rsidR="005B2684">
        <w:rPr>
          <w:lang w:val="de-CH"/>
        </w:rPr>
        <w:t>1.3.1.1</w:t>
      </w:r>
      <w:r>
        <w:rPr>
          <w:lang w:val="de-CH"/>
        </w:rPr>
        <w:fldChar w:fldCharType="end"/>
      </w:r>
      <w:r>
        <w:rPr>
          <w:lang w:val="de-CH"/>
        </w:rPr>
        <w:t xml:space="preserve"> </w:t>
      </w:r>
      <w:r w:rsidRPr="00DE7F61">
        <w:rPr>
          <w:lang w:val="de-CH"/>
        </w:rPr>
        <w:t>aufgeführten Techniken und Werkzeuge.</w:t>
      </w:r>
    </w:p>
    <w:p w14:paraId="28EB15B5" w14:textId="55C965F5" w:rsidR="00296895" w:rsidRDefault="00296895" w:rsidP="00296895">
      <w:pPr>
        <w:pStyle w:val="ListParagraph"/>
        <w:numPr>
          <w:ilvl w:val="0"/>
          <w:numId w:val="13"/>
        </w:numPr>
        <w:jc w:val="both"/>
        <w:rPr>
          <w:lang w:val="de-CH"/>
        </w:rPr>
      </w:pPr>
      <w:r w:rsidRPr="00DE7F61">
        <w:rPr>
          <w:lang w:val="de-CH"/>
        </w:rPr>
        <w:t xml:space="preserve">Dickumrandete Tabelleninhalte sind zwingend durch den Tester auszufüllen. Die Spalte "Bemerkungen" dient zur Referenz von vorhandenen, weiterführenden Testdokumenten, allfälligen neuen Bugs in </w:t>
      </w:r>
      <w:proofErr w:type="spellStart"/>
      <w:r w:rsidRPr="00DE7F61">
        <w:rPr>
          <w:lang w:val="de-CH"/>
        </w:rPr>
        <w:t>Bugzilla</w:t>
      </w:r>
      <w:proofErr w:type="spellEnd"/>
      <w:r w:rsidRPr="00DE7F61">
        <w:rPr>
          <w:lang w:val="de-CH"/>
        </w:rPr>
        <w:t xml:space="preserve"> und zur Festhaltung von speziellen Beobachtungen.</w:t>
      </w:r>
    </w:p>
    <w:p w14:paraId="5DAC8B3B" w14:textId="77777777" w:rsidR="00296895" w:rsidRPr="00DE7F61" w:rsidRDefault="00296895" w:rsidP="009F1BA1">
      <w:pPr>
        <w:pStyle w:val="Heading2"/>
        <w:rPr>
          <w:lang w:val="de-CH"/>
        </w:rPr>
      </w:pPr>
      <w:bookmarkStart w:id="30" w:name="_Toc120189600"/>
      <w:bookmarkStart w:id="31" w:name="_Toc210218885"/>
      <w:r w:rsidRPr="00DE7F61">
        <w:rPr>
          <w:lang w:val="de-CH"/>
        </w:rPr>
        <w:t>Umfang der Prüfungen</w:t>
      </w:r>
      <w:bookmarkEnd w:id="30"/>
      <w:bookmarkEnd w:id="31"/>
    </w:p>
    <w:p w14:paraId="3F664567" w14:textId="77777777" w:rsidR="00296895" w:rsidRPr="00DE7F61" w:rsidRDefault="00296895" w:rsidP="00296895">
      <w:pPr>
        <w:pStyle w:val="ListParagraph"/>
        <w:numPr>
          <w:ilvl w:val="0"/>
          <w:numId w:val="14"/>
        </w:numPr>
        <w:rPr>
          <w:lang w:val="de-CH"/>
        </w:rPr>
      </w:pPr>
      <w:r w:rsidRPr="00DE7F61">
        <w:rPr>
          <w:lang w:val="de-CH"/>
        </w:rPr>
        <w:t>Der Testumfang beinhaltet die definierten Regressionstests.</w:t>
      </w:r>
    </w:p>
    <w:p w14:paraId="51815AA2" w14:textId="08453B4D" w:rsidR="00296895" w:rsidRPr="00DE7F61" w:rsidRDefault="00296895" w:rsidP="00296895">
      <w:pPr>
        <w:pStyle w:val="ListParagraph"/>
        <w:numPr>
          <w:ilvl w:val="0"/>
          <w:numId w:val="14"/>
        </w:numPr>
        <w:rPr>
          <w:lang w:val="de-CH"/>
        </w:rPr>
      </w:pPr>
      <w:r w:rsidRPr="00DE7F61">
        <w:rPr>
          <w:lang w:val="de-CH"/>
        </w:rPr>
        <w:t xml:space="preserve">Anpassungen an der Hardware müssen </w:t>
      </w:r>
      <w:r w:rsidR="006351D4">
        <w:rPr>
          <w:lang w:val="de-CH"/>
        </w:rPr>
        <w:t>vorgängig geprüft worden sein</w:t>
      </w:r>
      <w:r w:rsidRPr="00DE7F61">
        <w:rPr>
          <w:lang w:val="de-CH"/>
        </w:rPr>
        <w:t>.</w:t>
      </w:r>
    </w:p>
    <w:p w14:paraId="6A7EC700" w14:textId="0F74D21F" w:rsidR="00296895" w:rsidRDefault="00296895" w:rsidP="00296895">
      <w:pPr>
        <w:pStyle w:val="ListParagraph"/>
        <w:numPr>
          <w:ilvl w:val="0"/>
          <w:numId w:val="14"/>
        </w:numPr>
        <w:rPr>
          <w:lang w:val="de-CH"/>
        </w:rPr>
      </w:pPr>
      <w:r w:rsidRPr="00DE7F61">
        <w:rPr>
          <w:lang w:val="de-CH"/>
        </w:rPr>
        <w:t xml:space="preserve">Spezifische SW-Anpassungen müssen </w:t>
      </w:r>
      <w:r>
        <w:rPr>
          <w:lang w:val="de-CH"/>
        </w:rPr>
        <w:t xml:space="preserve">unabhängig dieses Protokolls </w:t>
      </w:r>
      <w:r w:rsidR="006351D4">
        <w:rPr>
          <w:lang w:val="de-CH"/>
        </w:rPr>
        <w:t xml:space="preserve">vorgängig </w:t>
      </w:r>
      <w:r w:rsidRPr="00DE7F61">
        <w:rPr>
          <w:lang w:val="de-CH"/>
        </w:rPr>
        <w:t xml:space="preserve">überprüft </w:t>
      </w:r>
      <w:r w:rsidR="006351D4">
        <w:rPr>
          <w:lang w:val="de-CH"/>
        </w:rPr>
        <w:t xml:space="preserve">worden sein </w:t>
      </w:r>
      <w:r w:rsidRPr="00DE7F61">
        <w:rPr>
          <w:lang w:val="de-CH"/>
        </w:rPr>
        <w:t>(z.B. durch Testberic</w:t>
      </w:r>
      <w:r>
        <w:rPr>
          <w:lang w:val="de-CH"/>
        </w:rPr>
        <w:t>h</w:t>
      </w:r>
      <w:r w:rsidRPr="00DE7F61">
        <w:rPr>
          <w:lang w:val="de-CH"/>
        </w:rPr>
        <w:t>t zu FLG-Release)</w:t>
      </w:r>
    </w:p>
    <w:p w14:paraId="1CA53626" w14:textId="2504D9B1" w:rsidR="00296895" w:rsidRPr="002925D5" w:rsidRDefault="006351D4" w:rsidP="00296895">
      <w:pPr>
        <w:pStyle w:val="ListParagraph"/>
        <w:numPr>
          <w:ilvl w:val="0"/>
          <w:numId w:val="14"/>
        </w:numPr>
        <w:rPr>
          <w:lang w:val="de-CH"/>
        </w:rPr>
      </w:pPr>
      <w:r w:rsidRPr="002925D5">
        <w:rPr>
          <w:lang w:val="de-CH"/>
        </w:rPr>
        <w:t>Auffälligkeiten (z.B. «</w:t>
      </w:r>
      <w:proofErr w:type="spellStart"/>
      <w:r w:rsidRPr="002925D5">
        <w:rPr>
          <w:lang w:val="de-CH"/>
        </w:rPr>
        <w:t>ruckliges</w:t>
      </w:r>
      <w:proofErr w:type="spellEnd"/>
      <w:r w:rsidRPr="002925D5">
        <w:rPr>
          <w:lang w:val="de-CH"/>
        </w:rPr>
        <w:t>» Fahrverhalten in bestimmten Situationen) ist der Technik zu melden, da es ein Indiz auf einen versteckten Fehler sein kann.</w:t>
      </w:r>
    </w:p>
    <w:p w14:paraId="091B1FE8" w14:textId="77777777" w:rsidR="00296895" w:rsidRPr="00DE7F61" w:rsidRDefault="00296895" w:rsidP="00296895">
      <w:pPr>
        <w:pStyle w:val="ListParagraph"/>
        <w:ind w:left="1004"/>
        <w:rPr>
          <w:lang w:val="de-CH"/>
        </w:rPr>
        <w:sectPr w:rsidR="00296895" w:rsidRPr="00DE7F61" w:rsidSect="009828FC">
          <w:footerReference w:type="default" r:id="rId10"/>
          <w:pgSz w:w="11906" w:h="16838"/>
          <w:pgMar w:top="1417" w:right="777" w:bottom="1134" w:left="1417" w:header="708" w:footer="708" w:gutter="0"/>
          <w:cols w:space="708"/>
          <w:titlePg/>
          <w:docGrid w:linePitch="360"/>
        </w:sectPr>
      </w:pPr>
    </w:p>
    <w:p w14:paraId="70A3C16C" w14:textId="77777777" w:rsidR="00296895" w:rsidRPr="00DE7F61" w:rsidRDefault="00296895" w:rsidP="009F1BA1">
      <w:pPr>
        <w:pStyle w:val="Heading1"/>
        <w:rPr>
          <w:lang w:val="de-CH"/>
        </w:rPr>
      </w:pPr>
      <w:bookmarkStart w:id="32" w:name="_Ref95743015"/>
      <w:bookmarkStart w:id="33" w:name="_Toc120189601"/>
      <w:bookmarkStart w:id="34" w:name="_Toc210218886"/>
      <w:r w:rsidRPr="00DE7F61">
        <w:rPr>
          <w:lang w:val="de-CH"/>
        </w:rPr>
        <w:t>Nichtfunktionale Anforderungen</w:t>
      </w:r>
      <w:bookmarkEnd w:id="32"/>
      <w:bookmarkEnd w:id="33"/>
      <w:bookmarkEnd w:id="34"/>
    </w:p>
    <w:p w14:paraId="55404AA3" w14:textId="77777777" w:rsidR="00296895" w:rsidRPr="00DE7F61" w:rsidRDefault="00296895" w:rsidP="009F1BA1">
      <w:pPr>
        <w:pStyle w:val="Heading2"/>
        <w:rPr>
          <w:lang w:val="de-CH"/>
        </w:rPr>
      </w:pPr>
      <w:bookmarkStart w:id="35" w:name="_Toc120189602"/>
      <w:bookmarkStart w:id="36" w:name="_Toc210218887"/>
      <w:r w:rsidRPr="00DE7F61">
        <w:rPr>
          <w:lang w:val="de-CH"/>
        </w:rPr>
        <w:t>SW-Versionen</w:t>
      </w:r>
      <w:bookmarkEnd w:id="35"/>
      <w:bookmarkEnd w:id="36"/>
    </w:p>
    <w:tbl>
      <w:tblPr>
        <w:tblStyle w:val="ListTable3-Accent1"/>
        <w:tblW w:w="13483" w:type="dxa"/>
        <w:tblLayout w:type="fixed"/>
        <w:tblLook w:val="04A0" w:firstRow="1" w:lastRow="0" w:firstColumn="1" w:lastColumn="0" w:noHBand="0" w:noVBand="1"/>
      </w:tblPr>
      <w:tblGrid>
        <w:gridCol w:w="846"/>
        <w:gridCol w:w="1559"/>
        <w:gridCol w:w="656"/>
        <w:gridCol w:w="3780"/>
        <w:gridCol w:w="3598"/>
        <w:gridCol w:w="1185"/>
        <w:gridCol w:w="1859"/>
      </w:tblGrid>
      <w:tr w:rsidR="00296895" w:rsidRPr="00DE7F61" w14:paraId="714378B6" w14:textId="77777777" w:rsidTr="00693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46" w:type="dxa"/>
          </w:tcPr>
          <w:p w14:paraId="1E7C398A" w14:textId="77777777" w:rsidR="00296895" w:rsidRPr="00DE7F61" w:rsidRDefault="00296895" w:rsidP="00E0142C">
            <w:pPr>
              <w:keepNext/>
              <w:keepLines/>
              <w:ind w:left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Test-fall</w:t>
            </w:r>
          </w:p>
        </w:tc>
        <w:tc>
          <w:tcPr>
            <w:tcW w:w="1559" w:type="dxa"/>
          </w:tcPr>
          <w:p w14:paraId="1EB8334F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Beschreibung</w:t>
            </w:r>
          </w:p>
        </w:tc>
        <w:tc>
          <w:tcPr>
            <w:tcW w:w="656" w:type="dxa"/>
          </w:tcPr>
          <w:p w14:paraId="1B951ED1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T/W</w:t>
            </w:r>
          </w:p>
        </w:tc>
        <w:tc>
          <w:tcPr>
            <w:tcW w:w="3780" w:type="dxa"/>
          </w:tcPr>
          <w:p w14:paraId="42CBE57B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Bedingung</w:t>
            </w:r>
          </w:p>
        </w:tc>
        <w:tc>
          <w:tcPr>
            <w:tcW w:w="3598" w:type="dxa"/>
          </w:tcPr>
          <w:p w14:paraId="232F8A4F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soll-Ergebnis</w:t>
            </w:r>
          </w:p>
        </w:tc>
        <w:tc>
          <w:tcPr>
            <w:tcW w:w="1185" w:type="dxa"/>
            <w:tcBorders>
              <w:bottom w:val="single" w:sz="18" w:space="0" w:color="4F81BD" w:themeColor="accent1"/>
            </w:tcBorders>
          </w:tcPr>
          <w:p w14:paraId="71D9BE61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Erfüllt</w:t>
            </w:r>
          </w:p>
        </w:tc>
        <w:tc>
          <w:tcPr>
            <w:tcW w:w="1859" w:type="dxa"/>
            <w:tcBorders>
              <w:bottom w:val="single" w:sz="18" w:space="0" w:color="4F81BD" w:themeColor="accent1"/>
            </w:tcBorders>
          </w:tcPr>
          <w:p w14:paraId="49698C98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Bemerkungen</w:t>
            </w:r>
          </w:p>
        </w:tc>
      </w:tr>
      <w:tr w:rsidR="00296895" w:rsidRPr="002925D5" w14:paraId="706BF96C" w14:textId="77777777" w:rsidTr="0069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47AC19F" w14:textId="77777777" w:rsidR="00296895" w:rsidRPr="00DE7F61" w:rsidRDefault="00296895" w:rsidP="006931A5">
            <w:pPr>
              <w:pStyle w:val="berschrift5frTabelle"/>
            </w:pPr>
          </w:p>
        </w:tc>
        <w:tc>
          <w:tcPr>
            <w:tcW w:w="1559" w:type="dxa"/>
          </w:tcPr>
          <w:p w14:paraId="3462D2FE" w14:textId="77777777" w:rsidR="00296895" w:rsidRPr="00DE7F61" w:rsidRDefault="00296895" w:rsidP="006931A5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FLG-SW-Version</w:t>
            </w:r>
          </w:p>
        </w:tc>
        <w:tc>
          <w:tcPr>
            <w:tcW w:w="656" w:type="dxa"/>
          </w:tcPr>
          <w:p w14:paraId="4E453922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 /</w:t>
            </w:r>
          </w:p>
          <w:p w14:paraId="50ADA58B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W00</w:t>
            </w:r>
          </w:p>
        </w:tc>
        <w:tc>
          <w:tcPr>
            <w:tcW w:w="3780" w:type="dxa"/>
          </w:tcPr>
          <w:p w14:paraId="30B49752" w14:textId="030A605F" w:rsidR="00296895" w:rsidRPr="00DE7F61" w:rsidRDefault="00296895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aktuelle FLG SW-Release auf FLG geladen (nichtflüchtig!)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1B1DE5C1" w14:textId="77777777" w:rsidR="00296895" w:rsidRPr="00DE7F61" w:rsidRDefault="00296895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Es wird im Instandhaltungsmode des IDU die FLG-Version des zu testenden Release angezeigt.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6503E318" w14:textId="3B8D986E" w:rsidR="00296895" w:rsidRPr="00DE7F61" w:rsidRDefault="00296895" w:rsidP="007E557E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612C0295" w14:textId="537B4832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296895" w:rsidRPr="002925D5" w14:paraId="130B76E8" w14:textId="77777777" w:rsidTr="00693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A7E6CB4" w14:textId="77777777" w:rsidR="00296895" w:rsidRPr="009828FC" w:rsidRDefault="00296895" w:rsidP="006931A5">
            <w:pPr>
              <w:pStyle w:val="berschrift5frTabelle"/>
              <w:rPr>
                <w:lang w:val="de-CH"/>
              </w:rPr>
            </w:pPr>
          </w:p>
        </w:tc>
        <w:tc>
          <w:tcPr>
            <w:tcW w:w="1559" w:type="dxa"/>
          </w:tcPr>
          <w:p w14:paraId="5F1D3764" w14:textId="77777777" w:rsidR="00296895" w:rsidRPr="00DE7F61" w:rsidRDefault="00296895" w:rsidP="006931A5">
            <w:pPr>
              <w:keepNext/>
              <w:keepLines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andere SW-Versionen</w:t>
            </w:r>
          </w:p>
        </w:tc>
        <w:tc>
          <w:tcPr>
            <w:tcW w:w="656" w:type="dxa"/>
          </w:tcPr>
          <w:p w14:paraId="7EE2D6DC" w14:textId="77777777" w:rsidR="00296895" w:rsidRPr="00DE7F61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 /</w:t>
            </w:r>
          </w:p>
          <w:p w14:paraId="5F59A676" w14:textId="77777777" w:rsidR="00296895" w:rsidRPr="00DE7F61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W00 /</w:t>
            </w:r>
          </w:p>
          <w:p w14:paraId="0D53F67B" w14:textId="77777777" w:rsidR="00296895" w:rsidRPr="00DE7F61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W01</w:t>
            </w:r>
          </w:p>
        </w:tc>
        <w:tc>
          <w:tcPr>
            <w:tcW w:w="3780" w:type="dxa"/>
          </w:tcPr>
          <w:p w14:paraId="69237897" w14:textId="77777777" w:rsidR="00296895" w:rsidRPr="00DE7F61" w:rsidRDefault="00296895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andere (geladene) SW-Versionen aus der SW-Konfigurationsliste</w:t>
            </w:r>
            <w:r>
              <w:rPr>
                <w:sz w:val="20"/>
                <w:lang w:val="de-CH"/>
              </w:rPr>
              <w:t xml:space="preserve"> </w:t>
            </w:r>
            <w:r w:rsidRPr="00DE7F61">
              <w:rPr>
                <w:sz w:val="20"/>
                <w:lang w:val="de-CH"/>
              </w:rPr>
              <w:t>sind geladen.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10D623A2" w14:textId="77777777" w:rsidR="00296895" w:rsidRPr="00DE7F61" w:rsidRDefault="00296895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Die ausgelesenen SW-Versionen stimmen mit den Versionen, welche in der SW-Konfigurationsliste vorgegeben sind, überein.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0221AB1D" w14:textId="421D8DE0" w:rsidR="00296895" w:rsidRPr="00DE7F61" w:rsidRDefault="00296895" w:rsidP="007E557E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60AE1FEB" w14:textId="3179219E" w:rsidR="00296895" w:rsidRPr="00DE7F61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</w:tbl>
    <w:p w14:paraId="39DD686A" w14:textId="75D11AD6" w:rsidR="00296895" w:rsidRPr="00DE7F61" w:rsidRDefault="00296895" w:rsidP="00296895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7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>: SW-Versionen</w:t>
      </w:r>
    </w:p>
    <w:p w14:paraId="7DFB84F1" w14:textId="77777777" w:rsidR="00296895" w:rsidRPr="00DE7F61" w:rsidRDefault="00296895" w:rsidP="009F1BA1">
      <w:pPr>
        <w:pStyle w:val="Heading2"/>
        <w:rPr>
          <w:lang w:val="de-CH"/>
        </w:rPr>
      </w:pPr>
      <w:bookmarkStart w:id="37" w:name="_Toc120189603"/>
      <w:bookmarkStart w:id="38" w:name="_Toc210218888"/>
      <w:r w:rsidRPr="00DE7F61">
        <w:rPr>
          <w:lang w:val="de-CH"/>
        </w:rPr>
        <w:t>Leistungsanforderungen</w:t>
      </w:r>
      <w:bookmarkEnd w:id="37"/>
      <w:bookmarkEnd w:id="38"/>
    </w:p>
    <w:tbl>
      <w:tblPr>
        <w:tblStyle w:val="ListTable3-Accent1"/>
        <w:tblW w:w="13483" w:type="dxa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709"/>
        <w:gridCol w:w="3585"/>
        <w:gridCol w:w="3598"/>
        <w:gridCol w:w="1185"/>
        <w:gridCol w:w="1859"/>
      </w:tblGrid>
      <w:tr w:rsidR="00296895" w:rsidRPr="00DE7F61" w14:paraId="63E5C716" w14:textId="77777777" w:rsidTr="00693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46" w:type="dxa"/>
          </w:tcPr>
          <w:p w14:paraId="35281AF8" w14:textId="77777777" w:rsidR="00296895" w:rsidRPr="00DE7F61" w:rsidRDefault="00296895" w:rsidP="00E0142C">
            <w:pPr>
              <w:keepNext/>
              <w:keepLines/>
              <w:ind w:left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Test-fall</w:t>
            </w:r>
          </w:p>
        </w:tc>
        <w:tc>
          <w:tcPr>
            <w:tcW w:w="1701" w:type="dxa"/>
          </w:tcPr>
          <w:p w14:paraId="5E9F7B07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Beschreibung</w:t>
            </w:r>
          </w:p>
        </w:tc>
        <w:tc>
          <w:tcPr>
            <w:tcW w:w="709" w:type="dxa"/>
          </w:tcPr>
          <w:p w14:paraId="273F9AB4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T/W</w:t>
            </w:r>
          </w:p>
        </w:tc>
        <w:tc>
          <w:tcPr>
            <w:tcW w:w="3585" w:type="dxa"/>
          </w:tcPr>
          <w:p w14:paraId="4E1EB917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Bedingung</w:t>
            </w:r>
          </w:p>
        </w:tc>
        <w:tc>
          <w:tcPr>
            <w:tcW w:w="3598" w:type="dxa"/>
          </w:tcPr>
          <w:p w14:paraId="0BAF8F0F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soll-Ergebnis</w:t>
            </w:r>
          </w:p>
        </w:tc>
        <w:tc>
          <w:tcPr>
            <w:tcW w:w="1185" w:type="dxa"/>
            <w:tcBorders>
              <w:bottom w:val="single" w:sz="18" w:space="0" w:color="4F81BD" w:themeColor="accent1"/>
            </w:tcBorders>
          </w:tcPr>
          <w:p w14:paraId="690FF4E9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Erfüllt</w:t>
            </w:r>
          </w:p>
        </w:tc>
        <w:tc>
          <w:tcPr>
            <w:tcW w:w="1859" w:type="dxa"/>
            <w:tcBorders>
              <w:bottom w:val="single" w:sz="18" w:space="0" w:color="4F81BD" w:themeColor="accent1"/>
            </w:tcBorders>
          </w:tcPr>
          <w:p w14:paraId="24336CE8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Bemerkungen</w:t>
            </w:r>
          </w:p>
        </w:tc>
      </w:tr>
      <w:tr w:rsidR="00296895" w:rsidRPr="002925D5" w14:paraId="7D7D39B0" w14:textId="77777777" w:rsidTr="0069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11389C9" w14:textId="77777777" w:rsidR="00296895" w:rsidRPr="00DE7F61" w:rsidRDefault="00296895" w:rsidP="006931A5">
            <w:pPr>
              <w:pStyle w:val="berschrift5frTabelle"/>
            </w:pPr>
          </w:p>
        </w:tc>
        <w:tc>
          <w:tcPr>
            <w:tcW w:w="1701" w:type="dxa"/>
          </w:tcPr>
          <w:p w14:paraId="6599A1FC" w14:textId="77777777" w:rsidR="00296895" w:rsidRPr="00DE7F61" w:rsidRDefault="00296895" w:rsidP="006931A5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Zykluszeit FLG</w:t>
            </w:r>
          </w:p>
        </w:tc>
        <w:tc>
          <w:tcPr>
            <w:tcW w:w="709" w:type="dxa"/>
          </w:tcPr>
          <w:p w14:paraId="51E822B4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 /</w:t>
            </w:r>
          </w:p>
          <w:p w14:paraId="518836BF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W01</w:t>
            </w:r>
          </w:p>
        </w:tc>
        <w:tc>
          <w:tcPr>
            <w:tcW w:w="3585" w:type="dxa"/>
          </w:tcPr>
          <w:p w14:paraId="71A911AE" w14:textId="77777777" w:rsidR="00296895" w:rsidRPr="00DE7F61" w:rsidRDefault="00296895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Die Zykluszeit im FLG beträgt 50 </w:t>
            </w:r>
            <w:proofErr w:type="spellStart"/>
            <w:r w:rsidRPr="00DE7F61">
              <w:rPr>
                <w:sz w:val="20"/>
                <w:lang w:val="de-CH"/>
              </w:rPr>
              <w:t>ms</w:t>
            </w:r>
            <w:proofErr w:type="spellEnd"/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7E18274F" w14:textId="77777777" w:rsidR="00296895" w:rsidRPr="00DE7F61" w:rsidRDefault="00296895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Im Projekt des FLG ist im Task Pool der Scanner auf Intervall = T#50 </w:t>
            </w:r>
            <w:proofErr w:type="spellStart"/>
            <w:r w:rsidRPr="00DE7F61">
              <w:rPr>
                <w:sz w:val="20"/>
                <w:lang w:val="de-CH"/>
              </w:rPr>
              <w:t>ms</w:t>
            </w:r>
            <w:proofErr w:type="spellEnd"/>
            <w:r w:rsidRPr="00DE7F61">
              <w:rPr>
                <w:sz w:val="20"/>
                <w:lang w:val="de-CH"/>
              </w:rPr>
              <w:t xml:space="preserve"> konfiguriert.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7FA8FF80" w14:textId="02D8A305" w:rsidR="00296895" w:rsidRPr="00DE7F61" w:rsidRDefault="00296895" w:rsidP="007E557E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115ED0CE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296895" w:rsidRPr="00E409C7" w14:paraId="40BD8519" w14:textId="77777777" w:rsidTr="00693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81B0062" w14:textId="77777777" w:rsidR="00296895" w:rsidRPr="009828FC" w:rsidRDefault="00296895" w:rsidP="006931A5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4EEA9BB9" w14:textId="77777777" w:rsidR="00296895" w:rsidRPr="00DE7F61" w:rsidRDefault="00296895" w:rsidP="006931A5">
            <w:pPr>
              <w:keepNext/>
              <w:keepLines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Rechnerauslastung FLG</w:t>
            </w:r>
          </w:p>
        </w:tc>
        <w:tc>
          <w:tcPr>
            <w:tcW w:w="709" w:type="dxa"/>
          </w:tcPr>
          <w:p w14:paraId="1964E62B" w14:textId="77777777" w:rsidR="00296895" w:rsidRPr="00DE7F61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 /</w:t>
            </w:r>
          </w:p>
          <w:p w14:paraId="4EDED0EB" w14:textId="77777777" w:rsidR="00296895" w:rsidRPr="00DE7F61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W00 /</w:t>
            </w:r>
          </w:p>
          <w:p w14:paraId="5501A448" w14:textId="77777777" w:rsidR="00296895" w:rsidRPr="00DE7F61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W01</w:t>
            </w:r>
          </w:p>
        </w:tc>
        <w:tc>
          <w:tcPr>
            <w:tcW w:w="3585" w:type="dxa"/>
          </w:tcPr>
          <w:p w14:paraId="3B0840FD" w14:textId="77777777" w:rsidR="00296895" w:rsidRPr="00DE7F61" w:rsidRDefault="00296895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Fahrzeug ist aufgerüstet</w:t>
            </w:r>
          </w:p>
          <w:p w14:paraId="46B1F3CA" w14:textId="77777777" w:rsidR="00296895" w:rsidRPr="00DE7F61" w:rsidRDefault="00296895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Messung Auslastung FLG</w:t>
            </w:r>
          </w:p>
          <w:p w14:paraId="33E269F8" w14:textId="1E945D4B" w:rsidR="00296895" w:rsidRPr="00DE7F61" w:rsidRDefault="00296895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2A416A">
              <w:rPr>
                <w:sz w:val="20"/>
                <w:lang w:val="de-CH"/>
              </w:rPr>
              <w:t xml:space="preserve">Im FLG das Signal </w:t>
            </w:r>
            <w:proofErr w:type="spellStart"/>
            <w:r w:rsidR="00BB6BB5" w:rsidRPr="00EA7DB0">
              <w:rPr>
                <w:b/>
                <w:sz w:val="20"/>
                <w:lang w:val="de-CH"/>
              </w:rPr>
              <w:t>I</w:t>
            </w:r>
            <w:r w:rsidR="00BB6BB5" w:rsidRPr="00BB6BB5">
              <w:rPr>
                <w:b/>
                <w:sz w:val="20"/>
                <w:lang w:val="de-CH"/>
              </w:rPr>
              <w:t>C_</w:t>
            </w:r>
            <w:proofErr w:type="gramStart"/>
            <w:r w:rsidR="00BB6BB5" w:rsidRPr="00BB6BB5">
              <w:rPr>
                <w:b/>
                <w:sz w:val="20"/>
                <w:lang w:val="de-CH"/>
              </w:rPr>
              <w:t>F.rAvgCycle</w:t>
            </w:r>
            <w:proofErr w:type="spellEnd"/>
            <w:proofErr w:type="gramEnd"/>
            <w:r w:rsidRPr="002A416A">
              <w:rPr>
                <w:sz w:val="20"/>
                <w:lang w:val="de-CH"/>
              </w:rPr>
              <w:t xml:space="preserve"> kontrollieren (Aufzeichnung mit TOP1131).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100823EA" w14:textId="350A719E" w:rsidR="00296895" w:rsidRPr="002A416A" w:rsidRDefault="00296895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Rechnera</w:t>
            </w:r>
            <w:r>
              <w:rPr>
                <w:sz w:val="20"/>
                <w:lang w:val="de-CH"/>
              </w:rPr>
              <w:t>u</w:t>
            </w:r>
            <w:r w:rsidRPr="00DE7F61">
              <w:rPr>
                <w:sz w:val="20"/>
                <w:lang w:val="de-CH"/>
              </w:rPr>
              <w:t xml:space="preserve">slastung kleiner als 90% d.h. das Signal </w:t>
            </w:r>
            <w:proofErr w:type="spellStart"/>
            <w:r w:rsidRPr="00EA7DB0">
              <w:rPr>
                <w:b/>
                <w:sz w:val="20"/>
                <w:lang w:val="de-CH"/>
              </w:rPr>
              <w:t>I</w:t>
            </w:r>
            <w:r w:rsidR="00BB6BB5" w:rsidRPr="00BB6BB5">
              <w:rPr>
                <w:b/>
                <w:sz w:val="20"/>
                <w:lang w:val="de-CH"/>
              </w:rPr>
              <w:t>C_</w:t>
            </w:r>
            <w:proofErr w:type="gramStart"/>
            <w:r w:rsidR="00BB6BB5" w:rsidRPr="00BB6BB5">
              <w:rPr>
                <w:b/>
                <w:sz w:val="20"/>
                <w:lang w:val="de-CH"/>
              </w:rPr>
              <w:t>F.rAvgCycle</w:t>
            </w:r>
            <w:proofErr w:type="spellEnd"/>
            <w:proofErr w:type="gramEnd"/>
            <w:r w:rsidRPr="002A416A">
              <w:rPr>
                <w:sz w:val="20"/>
                <w:lang w:val="de-CH"/>
              </w:rPr>
              <w:t xml:space="preserve"> sollte kleiner sein als 45ms.</w:t>
            </w:r>
          </w:p>
          <w:p w14:paraId="2356932A" w14:textId="77777777" w:rsidR="00296895" w:rsidRPr="002A416A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4B586CDA" w14:textId="36CC78CF" w:rsidR="00296895" w:rsidRPr="00DE7F61" w:rsidRDefault="00296895" w:rsidP="007E557E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1A54C2AF" w14:textId="343519D0" w:rsidR="00296895" w:rsidRPr="00DE7F61" w:rsidRDefault="00296895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296895" w:rsidRPr="002925D5" w14:paraId="154A51A2" w14:textId="77777777" w:rsidTr="0069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1A7DB89" w14:textId="77777777" w:rsidR="00296895" w:rsidRPr="009828FC" w:rsidRDefault="00296895" w:rsidP="006931A5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5F9DED3C" w14:textId="77777777" w:rsidR="00296895" w:rsidRPr="00DE7F61" w:rsidRDefault="00296895" w:rsidP="006931A5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proofErr w:type="gramStart"/>
            <w:r w:rsidRPr="00DE7F61">
              <w:rPr>
                <w:sz w:val="16"/>
                <w:lang w:val="de-CH"/>
              </w:rPr>
              <w:t>FLG Speicherauslastung</w:t>
            </w:r>
            <w:proofErr w:type="gramEnd"/>
          </w:p>
        </w:tc>
        <w:tc>
          <w:tcPr>
            <w:tcW w:w="709" w:type="dxa"/>
          </w:tcPr>
          <w:p w14:paraId="48A3082A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 /</w:t>
            </w:r>
          </w:p>
          <w:p w14:paraId="317D0648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W00 /</w:t>
            </w:r>
          </w:p>
          <w:p w14:paraId="2466B586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W01</w:t>
            </w:r>
          </w:p>
        </w:tc>
        <w:tc>
          <w:tcPr>
            <w:tcW w:w="3585" w:type="dxa"/>
          </w:tcPr>
          <w:p w14:paraId="134EA675" w14:textId="77777777" w:rsidR="00296895" w:rsidRPr="00DE7F61" w:rsidRDefault="00296895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Prüfung der statischen Speicherauslastung (in CAP online gehen und die Projektinformationen anschauen).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4B5482A3" w14:textId="66242B66" w:rsidR="00296895" w:rsidRPr="00DE7F61" w:rsidRDefault="00296895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Speicherauslas</w:t>
            </w:r>
            <w:r>
              <w:rPr>
                <w:sz w:val="20"/>
                <w:lang w:val="de-CH"/>
              </w:rPr>
              <w:t>t</w:t>
            </w:r>
            <w:r w:rsidRPr="00DE7F61">
              <w:rPr>
                <w:sz w:val="20"/>
                <w:lang w:val="de-CH"/>
              </w:rPr>
              <w:t xml:space="preserve">ung </w:t>
            </w:r>
            <w:proofErr w:type="spellStart"/>
            <w:r w:rsidRPr="00EA7DB0">
              <w:rPr>
                <w:b/>
                <w:i/>
                <w:sz w:val="20"/>
                <w:lang w:val="de-CH"/>
              </w:rPr>
              <w:t>Used</w:t>
            </w:r>
            <w:proofErr w:type="spellEnd"/>
            <w:r w:rsidRPr="00EA7DB0">
              <w:rPr>
                <w:b/>
                <w:i/>
                <w:sz w:val="20"/>
                <w:lang w:val="de-CH"/>
              </w:rPr>
              <w:t xml:space="preserve"> Data</w:t>
            </w:r>
            <w:r w:rsidRPr="00DE7F61">
              <w:rPr>
                <w:sz w:val="20"/>
                <w:lang w:val="de-CH"/>
              </w:rPr>
              <w:t xml:space="preserve"> ist kleiner </w:t>
            </w:r>
            <w:r w:rsidR="00BB6BB5" w:rsidRPr="00DE7F61">
              <w:rPr>
                <w:sz w:val="20"/>
                <w:lang w:val="de-CH"/>
              </w:rPr>
              <w:t>als</w:t>
            </w:r>
            <w:r w:rsidRPr="00DE7F61">
              <w:rPr>
                <w:sz w:val="20"/>
                <w:lang w:val="de-CH"/>
              </w:rPr>
              <w:t xml:space="preserve"> </w:t>
            </w:r>
            <w:proofErr w:type="spellStart"/>
            <w:r w:rsidRPr="00EA7DB0">
              <w:rPr>
                <w:b/>
                <w:i/>
                <w:sz w:val="20"/>
                <w:lang w:val="de-CH"/>
              </w:rPr>
              <w:t>Available</w:t>
            </w:r>
            <w:proofErr w:type="spellEnd"/>
            <w:r w:rsidRPr="00DE7F61">
              <w:rPr>
                <w:i/>
                <w:sz w:val="20"/>
                <w:lang w:val="de-CH"/>
              </w:rPr>
              <w:t xml:space="preserve"> Data</w:t>
            </w:r>
            <w:r w:rsidRPr="00DE7F61">
              <w:rPr>
                <w:sz w:val="20"/>
                <w:lang w:val="de-CH"/>
              </w:rPr>
              <w:t>.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04248089" w14:textId="010982FF" w:rsidR="00296895" w:rsidRPr="00DE7F61" w:rsidRDefault="00296895" w:rsidP="007E557E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0763A8AB" w14:textId="77777777" w:rsidR="00296895" w:rsidRPr="00DE7F61" w:rsidRDefault="00296895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</w:tbl>
    <w:p w14:paraId="5F2A7F74" w14:textId="7852F102" w:rsidR="00296895" w:rsidRPr="00DE7F61" w:rsidRDefault="00296895" w:rsidP="00296895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8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>: Leistungsanforderungen</w:t>
      </w:r>
    </w:p>
    <w:p w14:paraId="7C68698B" w14:textId="77777777" w:rsidR="00296895" w:rsidRDefault="00296895" w:rsidP="00296895">
      <w:pPr>
        <w:spacing w:after="200" w:line="276" w:lineRule="auto"/>
        <w:ind w:left="0"/>
        <w:jc w:val="left"/>
        <w:rPr>
          <w:rFonts w:cs="Arial"/>
          <w:b/>
          <w:iCs/>
          <w:kern w:val="32"/>
          <w:sz w:val="28"/>
          <w:szCs w:val="28"/>
          <w:lang w:val="de-CH"/>
        </w:rPr>
      </w:pPr>
      <w:bookmarkStart w:id="39" w:name="_Toc120189604"/>
      <w:r>
        <w:rPr>
          <w:lang w:val="de-CH"/>
        </w:rPr>
        <w:br w:type="page"/>
      </w:r>
    </w:p>
    <w:p w14:paraId="3D4449C0" w14:textId="4934AB00" w:rsidR="00431AEE" w:rsidRDefault="00431AEE" w:rsidP="00431AEE">
      <w:pPr>
        <w:pStyle w:val="Heading1"/>
        <w:rPr>
          <w:lang w:val="de-CH"/>
        </w:rPr>
      </w:pPr>
      <w:bookmarkStart w:id="40" w:name="_Toc210218889"/>
      <w:r>
        <w:rPr>
          <w:lang w:val="de-CH"/>
        </w:rPr>
        <w:t>Funktionale Anforderungen</w:t>
      </w:r>
      <w:bookmarkEnd w:id="40"/>
    </w:p>
    <w:p w14:paraId="4CA5E29F" w14:textId="1C35211E" w:rsidR="00296895" w:rsidRPr="00DE7F61" w:rsidRDefault="00296895" w:rsidP="00431AEE">
      <w:pPr>
        <w:pStyle w:val="Heading2"/>
        <w:rPr>
          <w:lang w:val="de-CH"/>
        </w:rPr>
      </w:pPr>
      <w:bookmarkStart w:id="41" w:name="_Toc210218890"/>
      <w:r w:rsidRPr="00DE7F61">
        <w:rPr>
          <w:lang w:val="de-CH"/>
        </w:rPr>
        <w:t>Regressionstests</w:t>
      </w:r>
      <w:bookmarkEnd w:id="39"/>
      <w:bookmarkEnd w:id="41"/>
    </w:p>
    <w:p w14:paraId="12F3C19C" w14:textId="77777777" w:rsidR="00296895" w:rsidRPr="00DE7F61" w:rsidRDefault="00296895" w:rsidP="00296895">
      <w:pPr>
        <w:rPr>
          <w:b/>
          <w:lang w:val="de-CH"/>
        </w:rPr>
      </w:pPr>
      <w:r w:rsidRPr="00DE7F61">
        <w:rPr>
          <w:b/>
          <w:lang w:val="de-CH"/>
        </w:rPr>
        <w:t>Kurzbeschrieb der Anforderung</w:t>
      </w:r>
    </w:p>
    <w:p w14:paraId="2C573AF7" w14:textId="77777777" w:rsidR="00296895" w:rsidRPr="00DE7F61" w:rsidRDefault="00296895" w:rsidP="00296895">
      <w:pPr>
        <w:pStyle w:val="ListParagraph"/>
        <w:numPr>
          <w:ilvl w:val="0"/>
          <w:numId w:val="16"/>
        </w:numPr>
        <w:ind w:left="641" w:hanging="357"/>
        <w:rPr>
          <w:lang w:val="de-CH"/>
        </w:rPr>
      </w:pPr>
      <w:r w:rsidRPr="00DE7F61">
        <w:rPr>
          <w:lang w:val="de-CH"/>
        </w:rPr>
        <w:t>Wichtigste Basisfunktionen des Fahrzeuges müssen bei einem neuen Release gegeben sein, ansonsten ist dem Release ein Vorbehalt anzubringen.</w:t>
      </w:r>
    </w:p>
    <w:p w14:paraId="297DDF89" w14:textId="77777777" w:rsidR="00296895" w:rsidRDefault="00296895" w:rsidP="00296895">
      <w:pPr>
        <w:pStyle w:val="ListParagraph"/>
        <w:numPr>
          <w:ilvl w:val="0"/>
          <w:numId w:val="16"/>
        </w:numPr>
        <w:ind w:left="641" w:hanging="357"/>
        <w:rPr>
          <w:lang w:val="de-CH"/>
        </w:rPr>
      </w:pPr>
      <w:r w:rsidRPr="00DE7F61">
        <w:rPr>
          <w:lang w:val="de-CH"/>
        </w:rPr>
        <w:t xml:space="preserve">Referenzen: aktuelle </w:t>
      </w:r>
      <w:proofErr w:type="spellStart"/>
      <w:r w:rsidRPr="00DE7F61">
        <w:rPr>
          <w:lang w:val="de-CH"/>
        </w:rPr>
        <w:t>Releasenotes</w:t>
      </w:r>
      <w:proofErr w:type="spellEnd"/>
      <w:r w:rsidRPr="00DE7F61">
        <w:rPr>
          <w:lang w:val="de-CH"/>
        </w:rPr>
        <w:t xml:space="preserve">, sowie </w:t>
      </w:r>
      <w:proofErr w:type="spellStart"/>
      <w:r w:rsidRPr="00DE7F61">
        <w:rPr>
          <w:lang w:val="de-CH"/>
        </w:rPr>
        <w:t>Bugzilla</w:t>
      </w:r>
      <w:proofErr w:type="spellEnd"/>
      <w:r w:rsidRPr="00DE7F61">
        <w:rPr>
          <w:lang w:val="de-CH"/>
        </w:rPr>
        <w:t xml:space="preserve"> mit den gespeicherten Änderungen.</w:t>
      </w:r>
    </w:p>
    <w:p w14:paraId="5CF56163" w14:textId="77777777" w:rsidR="00296895" w:rsidRPr="00727D90" w:rsidRDefault="00296895" w:rsidP="00296895">
      <w:pPr>
        <w:pStyle w:val="ListParagraph"/>
        <w:numPr>
          <w:ilvl w:val="0"/>
          <w:numId w:val="16"/>
        </w:numPr>
        <w:ind w:left="641" w:hanging="357"/>
        <w:rPr>
          <w:lang w:val="de-CH"/>
        </w:rPr>
      </w:pPr>
      <w:r w:rsidRPr="00727D90">
        <w:rPr>
          <w:lang w:val="de-CH"/>
        </w:rPr>
        <w:t>Genaue Funktion des Fahrzeuges sind dem Bedienkonzept und/oder der Anforderungsspezifikation Fahrzeugsteuerung (Softwareanforderungsspezifikation) zu entnehmen</w:t>
      </w:r>
    </w:p>
    <w:p w14:paraId="4CA5EBE7" w14:textId="77777777" w:rsidR="00296895" w:rsidRPr="00DE7F61" w:rsidRDefault="00296895" w:rsidP="00296895">
      <w:pPr>
        <w:spacing w:before="120"/>
        <w:rPr>
          <w:b/>
          <w:lang w:val="de-CH"/>
        </w:rPr>
      </w:pPr>
      <w:r w:rsidRPr="00DE7F61">
        <w:rPr>
          <w:b/>
          <w:lang w:val="de-CH"/>
        </w:rPr>
        <w:t>Testziele</w:t>
      </w:r>
    </w:p>
    <w:p w14:paraId="1457EE10" w14:textId="77777777" w:rsidR="00296895" w:rsidRPr="00DE7F61" w:rsidRDefault="00296895" w:rsidP="00296895">
      <w:pPr>
        <w:pStyle w:val="ListParagraph"/>
        <w:numPr>
          <w:ilvl w:val="0"/>
          <w:numId w:val="17"/>
        </w:numPr>
        <w:ind w:left="641" w:hanging="357"/>
        <w:rPr>
          <w:lang w:val="de-CH"/>
        </w:rPr>
      </w:pPr>
      <w:r w:rsidRPr="00DE7F61">
        <w:rPr>
          <w:lang w:val="de-CH"/>
        </w:rPr>
        <w:t>Nachweis der Basisfunktionen des Fahrzeuges, unabhängig davon, welche Softwareteile modifiziert wurden. Der Fokus ist auf die Sicherheit zu richten.</w:t>
      </w:r>
    </w:p>
    <w:p w14:paraId="0C5499EE" w14:textId="57E75038" w:rsidR="00296895" w:rsidRPr="00DE7F61" w:rsidRDefault="00296895" w:rsidP="00296895">
      <w:pPr>
        <w:pStyle w:val="ListParagraph"/>
        <w:numPr>
          <w:ilvl w:val="0"/>
          <w:numId w:val="17"/>
        </w:numPr>
        <w:ind w:left="641" w:hanging="357"/>
        <w:rPr>
          <w:lang w:val="de-CH"/>
        </w:rPr>
      </w:pPr>
      <w:r w:rsidRPr="00DE7F61">
        <w:rPr>
          <w:lang w:val="de-CH"/>
        </w:rPr>
        <w:t xml:space="preserve">Funktionsfähigkeit der </w:t>
      </w:r>
      <w:r>
        <w:rPr>
          <w:lang w:val="de-CH"/>
        </w:rPr>
        <w:t xml:space="preserve">angepassten Hard- / </w:t>
      </w:r>
      <w:r w:rsidRPr="00DE7F61">
        <w:rPr>
          <w:lang w:val="de-CH"/>
        </w:rPr>
        <w:t>Software</w:t>
      </w:r>
    </w:p>
    <w:p w14:paraId="24A20931" w14:textId="77777777" w:rsidR="00296895" w:rsidRPr="00DE7F61" w:rsidRDefault="00296895" w:rsidP="009F1BA1">
      <w:pPr>
        <w:pStyle w:val="Heading3"/>
        <w:rPr>
          <w:lang w:val="de-CH"/>
        </w:rPr>
      </w:pPr>
      <w:bookmarkStart w:id="42" w:name="_Toc120189605"/>
      <w:bookmarkStart w:id="43" w:name="_Toc210218891"/>
      <w:r w:rsidRPr="00DE7F61">
        <w:rPr>
          <w:lang w:val="de-CH"/>
        </w:rPr>
        <w:t xml:space="preserve">Regressionstests statisch, </w:t>
      </w:r>
      <w:proofErr w:type="spellStart"/>
      <w:r w:rsidRPr="00DE7F61">
        <w:rPr>
          <w:lang w:val="de-CH"/>
        </w:rPr>
        <w:t>Einzeltraktion</w:t>
      </w:r>
      <w:bookmarkEnd w:id="42"/>
      <w:bookmarkEnd w:id="43"/>
      <w:proofErr w:type="spellEnd"/>
    </w:p>
    <w:p w14:paraId="77476C72" w14:textId="77777777" w:rsidR="00296895" w:rsidRPr="00DE7F61" w:rsidRDefault="00296895" w:rsidP="009F1BA1">
      <w:pPr>
        <w:pStyle w:val="Heading4"/>
        <w:rPr>
          <w:lang w:val="de-CH"/>
        </w:rPr>
      </w:pPr>
      <w:bookmarkStart w:id="44" w:name="_Toc120189606"/>
      <w:bookmarkStart w:id="45" w:name="_Toc210218892"/>
      <w:r w:rsidRPr="00DE7F61">
        <w:rPr>
          <w:lang w:val="de-CH"/>
        </w:rPr>
        <w:t>Grundfunktionen</w:t>
      </w:r>
      <w:bookmarkEnd w:id="44"/>
      <w:bookmarkEnd w:id="45"/>
    </w:p>
    <w:tbl>
      <w:tblPr>
        <w:tblStyle w:val="ListTable3-Accent1"/>
        <w:tblW w:w="13483" w:type="dxa"/>
        <w:tblLayout w:type="fixed"/>
        <w:tblLook w:val="04A0" w:firstRow="1" w:lastRow="0" w:firstColumn="1" w:lastColumn="0" w:noHBand="0" w:noVBand="1"/>
      </w:tblPr>
      <w:tblGrid>
        <w:gridCol w:w="846"/>
        <w:gridCol w:w="1843"/>
        <w:gridCol w:w="708"/>
        <w:gridCol w:w="3686"/>
        <w:gridCol w:w="3685"/>
        <w:gridCol w:w="856"/>
        <w:gridCol w:w="1859"/>
      </w:tblGrid>
      <w:tr w:rsidR="00296895" w:rsidRPr="00DE7F61" w14:paraId="5DEA2D5E" w14:textId="77777777" w:rsidTr="00693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46" w:type="dxa"/>
          </w:tcPr>
          <w:p w14:paraId="0A1854D8" w14:textId="77777777" w:rsidR="00296895" w:rsidRPr="00DE7F61" w:rsidRDefault="00296895" w:rsidP="00E0142C">
            <w:pPr>
              <w:keepNext/>
              <w:keepLines/>
              <w:ind w:left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Test-fall</w:t>
            </w:r>
          </w:p>
        </w:tc>
        <w:tc>
          <w:tcPr>
            <w:tcW w:w="1843" w:type="dxa"/>
          </w:tcPr>
          <w:p w14:paraId="627B86A8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Beschreibung</w:t>
            </w:r>
          </w:p>
        </w:tc>
        <w:tc>
          <w:tcPr>
            <w:tcW w:w="708" w:type="dxa"/>
          </w:tcPr>
          <w:p w14:paraId="37E9D0F8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T/W</w:t>
            </w:r>
          </w:p>
        </w:tc>
        <w:tc>
          <w:tcPr>
            <w:tcW w:w="3686" w:type="dxa"/>
          </w:tcPr>
          <w:p w14:paraId="20029030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Bedingung</w:t>
            </w:r>
          </w:p>
        </w:tc>
        <w:tc>
          <w:tcPr>
            <w:tcW w:w="3685" w:type="dxa"/>
          </w:tcPr>
          <w:p w14:paraId="1D624FF7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soll-Ergebnis</w:t>
            </w:r>
          </w:p>
        </w:tc>
        <w:tc>
          <w:tcPr>
            <w:tcW w:w="856" w:type="dxa"/>
            <w:tcBorders>
              <w:bottom w:val="single" w:sz="18" w:space="0" w:color="4F81BD" w:themeColor="accent1"/>
            </w:tcBorders>
          </w:tcPr>
          <w:p w14:paraId="5FA277FE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Erfüllt</w:t>
            </w:r>
          </w:p>
        </w:tc>
        <w:tc>
          <w:tcPr>
            <w:tcW w:w="1859" w:type="dxa"/>
            <w:tcBorders>
              <w:bottom w:val="single" w:sz="18" w:space="0" w:color="4F81BD" w:themeColor="accent1"/>
            </w:tcBorders>
          </w:tcPr>
          <w:p w14:paraId="76E22D20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Bemerkungen</w:t>
            </w:r>
          </w:p>
        </w:tc>
      </w:tr>
      <w:tr w:rsidR="00087B0E" w:rsidRPr="002925D5" w14:paraId="6606B12A" w14:textId="77777777" w:rsidTr="0069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BDB5C04" w14:textId="77777777" w:rsidR="00087B0E" w:rsidRPr="006931A5" w:rsidRDefault="00087B0E" w:rsidP="006931A5">
            <w:pPr>
              <w:pStyle w:val="berschrift5frTabelle"/>
              <w:ind w:left="1009" w:hanging="1009"/>
              <w:rPr>
                <w:lang w:val="de-CH"/>
              </w:rPr>
            </w:pPr>
          </w:p>
        </w:tc>
        <w:tc>
          <w:tcPr>
            <w:tcW w:w="1843" w:type="dxa"/>
          </w:tcPr>
          <w:p w14:paraId="296602BC" w14:textId="77777777" w:rsidR="00087B0E" w:rsidRPr="00DE7F61" w:rsidRDefault="00087B0E" w:rsidP="00087B0E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Aufrüsten</w:t>
            </w:r>
          </w:p>
        </w:tc>
        <w:tc>
          <w:tcPr>
            <w:tcW w:w="708" w:type="dxa"/>
          </w:tcPr>
          <w:p w14:paraId="4983B4BF" w14:textId="77777777" w:rsidR="00087B0E" w:rsidRPr="00DE7F61" w:rsidRDefault="00087B0E" w:rsidP="00087B0E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</w:t>
            </w:r>
          </w:p>
        </w:tc>
        <w:tc>
          <w:tcPr>
            <w:tcW w:w="3686" w:type="dxa"/>
          </w:tcPr>
          <w:p w14:paraId="5CB9E40B" w14:textId="77777777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zu testendes Fahrzeug aufrüsten</w:t>
            </w:r>
          </w:p>
        </w:tc>
        <w:tc>
          <w:tcPr>
            <w:tcW w:w="3685" w:type="dxa"/>
            <w:tcBorders>
              <w:right w:val="single" w:sz="18" w:space="0" w:color="4F81BD" w:themeColor="accent1"/>
            </w:tcBorders>
          </w:tcPr>
          <w:p w14:paraId="3F64B577" w14:textId="062D8076" w:rsidR="00087B0E" w:rsidRPr="00DE7F61" w:rsidRDefault="008C4052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Motor</w:t>
            </w:r>
            <w:r w:rsidR="00087B0E" w:rsidRPr="00DE7F61">
              <w:rPr>
                <w:sz w:val="20"/>
                <w:lang w:val="de-CH"/>
              </w:rPr>
              <w:t xml:space="preserve"> ein</w:t>
            </w:r>
          </w:p>
          <w:p w14:paraId="15926030" w14:textId="77777777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BLG ein</w:t>
            </w:r>
            <w:r>
              <w:rPr>
                <w:sz w:val="20"/>
                <w:lang w:val="de-CH"/>
              </w:rPr>
              <w:t>,</w:t>
            </w:r>
            <w:r w:rsidRPr="00DE7F61">
              <w:rPr>
                <w:sz w:val="20"/>
                <w:lang w:val="de-CH"/>
              </w:rPr>
              <w:t xml:space="preserve"> Batterien werden geladen</w:t>
            </w:r>
          </w:p>
          <w:p w14:paraId="2B80CFA1" w14:textId="5FFD59DF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Kompressor läuft, sofern nicht genügend Druck in der Speiseleitung vorhanden ist</w:t>
            </w:r>
            <w:r w:rsidR="00BB6BB5">
              <w:rPr>
                <w:sz w:val="20"/>
                <w:lang w:val="de-CH"/>
              </w:rPr>
              <w:t>.</w:t>
            </w:r>
          </w:p>
        </w:tc>
        <w:tc>
          <w:tcPr>
            <w:tcW w:w="856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07AA2431" w14:textId="6032ED65" w:rsidR="00087B0E" w:rsidRPr="00DE7F61" w:rsidRDefault="00087B0E" w:rsidP="00087B0E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253B10F8" w14:textId="77777777" w:rsidR="00087B0E" w:rsidRPr="00DE7F61" w:rsidRDefault="00087B0E" w:rsidP="00087B0E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087B0E" w:rsidRPr="002925D5" w14:paraId="22F15E87" w14:textId="77777777" w:rsidTr="00693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9C78581" w14:textId="77777777" w:rsidR="00087B0E" w:rsidRPr="00DE7F61" w:rsidRDefault="00087B0E" w:rsidP="006931A5">
            <w:pPr>
              <w:pStyle w:val="berschrift5frTabelle"/>
              <w:rPr>
                <w:lang w:val="de-CH"/>
              </w:rPr>
            </w:pPr>
          </w:p>
        </w:tc>
        <w:tc>
          <w:tcPr>
            <w:tcW w:w="1843" w:type="dxa"/>
          </w:tcPr>
          <w:p w14:paraId="66597942" w14:textId="77777777" w:rsidR="00087B0E" w:rsidRPr="00DE7F61" w:rsidRDefault="00087B0E" w:rsidP="00087B0E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Parkstellung einlegen</w:t>
            </w:r>
          </w:p>
        </w:tc>
        <w:tc>
          <w:tcPr>
            <w:tcW w:w="708" w:type="dxa"/>
          </w:tcPr>
          <w:p w14:paraId="118DB930" w14:textId="77777777" w:rsidR="00087B0E" w:rsidRPr="00DE7F61" w:rsidRDefault="00087B0E" w:rsidP="00087B0E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</w:t>
            </w:r>
          </w:p>
        </w:tc>
        <w:tc>
          <w:tcPr>
            <w:tcW w:w="3686" w:type="dxa"/>
          </w:tcPr>
          <w:p w14:paraId="0506229C" w14:textId="77777777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Parkstellung einlegen</w:t>
            </w:r>
          </w:p>
          <w:p w14:paraId="576A68AD" w14:textId="7C6EB72F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 xml:space="preserve">Führerstand </w:t>
            </w:r>
            <w:proofErr w:type="spellStart"/>
            <w:r w:rsidRPr="00DE7F61">
              <w:rPr>
                <w:sz w:val="20"/>
                <w:lang w:val="de-CH"/>
              </w:rPr>
              <w:t>unbesetze</w:t>
            </w:r>
            <w:r w:rsidR="001D42C8">
              <w:rPr>
                <w:sz w:val="20"/>
                <w:lang w:val="de-CH"/>
              </w:rPr>
              <w:t>n</w:t>
            </w:r>
            <w:proofErr w:type="spellEnd"/>
          </w:p>
        </w:tc>
        <w:tc>
          <w:tcPr>
            <w:tcW w:w="3685" w:type="dxa"/>
            <w:tcBorders>
              <w:right w:val="single" w:sz="18" w:space="0" w:color="4F81BD" w:themeColor="accent1"/>
            </w:tcBorders>
          </w:tcPr>
          <w:p w14:paraId="283EA2EB" w14:textId="77777777" w:rsidR="00087B0E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Parkstellung ist aktiv</w:t>
            </w:r>
          </w:p>
          <w:p w14:paraId="05FCE4B2" w14:textId="047C1B9A" w:rsidR="00087B0E" w:rsidRPr="00DE7F61" w:rsidRDefault="00364043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Motor läuft</w:t>
            </w:r>
          </w:p>
          <w:p w14:paraId="51DE338A" w14:textId="77777777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Fahrzeug schaltet nicht aus</w:t>
            </w:r>
          </w:p>
          <w:p w14:paraId="546C1BC9" w14:textId="77777777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Batterien werden weiterhin geladen</w:t>
            </w:r>
          </w:p>
          <w:p w14:paraId="5272C203" w14:textId="7DEE3355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 xml:space="preserve">SR </w:t>
            </w:r>
            <w:r w:rsidR="00000AE9">
              <w:rPr>
                <w:sz w:val="20"/>
                <w:lang w:val="de-CH"/>
              </w:rPr>
              <w:t>ist</w:t>
            </w:r>
            <w:r w:rsidRPr="00DE7F61">
              <w:rPr>
                <w:sz w:val="20"/>
                <w:lang w:val="de-CH"/>
              </w:rPr>
              <w:t xml:space="preserve"> in Betrieb</w:t>
            </w:r>
          </w:p>
          <w:p w14:paraId="1789DEAF" w14:textId="14B6E60A" w:rsidR="00DA111B" w:rsidRPr="00DE7F61" w:rsidRDefault="00087B0E" w:rsidP="001D42C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 xml:space="preserve">Dienstbeleuchtung </w:t>
            </w:r>
            <w:r w:rsidR="00DA111B">
              <w:rPr>
                <w:sz w:val="20"/>
                <w:lang w:val="de-CH"/>
              </w:rPr>
              <w:t xml:space="preserve">unten </w:t>
            </w:r>
            <w:r w:rsidR="00437A6A">
              <w:rPr>
                <w:sz w:val="20"/>
                <w:lang w:val="de-CH"/>
              </w:rPr>
              <w:t>1x weiss links</w:t>
            </w:r>
          </w:p>
        </w:tc>
        <w:tc>
          <w:tcPr>
            <w:tcW w:w="856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1F30A124" w14:textId="11831EBE" w:rsidR="00087B0E" w:rsidRPr="00DE7F61" w:rsidRDefault="00087B0E" w:rsidP="00087B0E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27A29315" w14:textId="77777777" w:rsidR="00087B0E" w:rsidRPr="00DE7F61" w:rsidRDefault="00087B0E" w:rsidP="00087B0E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087B0E" w:rsidRPr="00DE7F61" w14:paraId="39E75F68" w14:textId="77777777" w:rsidTr="0069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0C428FA" w14:textId="77777777" w:rsidR="00087B0E" w:rsidRPr="00DE7F61" w:rsidRDefault="00087B0E" w:rsidP="006931A5">
            <w:pPr>
              <w:pStyle w:val="berschrift5frTabelle"/>
              <w:rPr>
                <w:lang w:val="de-CH"/>
              </w:rPr>
            </w:pPr>
          </w:p>
        </w:tc>
        <w:tc>
          <w:tcPr>
            <w:tcW w:w="1843" w:type="dxa"/>
          </w:tcPr>
          <w:p w14:paraId="2064C0AF" w14:textId="77777777" w:rsidR="00087B0E" w:rsidRPr="00DE7F61" w:rsidRDefault="00087B0E" w:rsidP="00087B0E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Parkstellung ausschalten</w:t>
            </w:r>
          </w:p>
        </w:tc>
        <w:tc>
          <w:tcPr>
            <w:tcW w:w="708" w:type="dxa"/>
          </w:tcPr>
          <w:p w14:paraId="5440C673" w14:textId="77777777" w:rsidR="00087B0E" w:rsidRPr="00DE7F61" w:rsidRDefault="00087B0E" w:rsidP="00087B0E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</w:t>
            </w:r>
          </w:p>
        </w:tc>
        <w:tc>
          <w:tcPr>
            <w:tcW w:w="3686" w:type="dxa"/>
          </w:tcPr>
          <w:p w14:paraId="540A118D" w14:textId="77777777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Führerstand besetzen</w:t>
            </w:r>
          </w:p>
        </w:tc>
        <w:tc>
          <w:tcPr>
            <w:tcW w:w="3685" w:type="dxa"/>
            <w:tcBorders>
              <w:right w:val="single" w:sz="18" w:space="0" w:color="4F81BD" w:themeColor="accent1"/>
            </w:tcBorders>
          </w:tcPr>
          <w:p w14:paraId="21503E05" w14:textId="77777777" w:rsidR="00087B0E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Parkstellung ist ausgeschaltet</w:t>
            </w:r>
          </w:p>
          <w:p w14:paraId="15DF0367" w14:textId="7A07C33B" w:rsidR="00087B0E" w:rsidRPr="00DE7F61" w:rsidRDefault="007150E8" w:rsidP="007150E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Motor läuft</w:t>
            </w:r>
          </w:p>
        </w:tc>
        <w:tc>
          <w:tcPr>
            <w:tcW w:w="856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27924F53" w14:textId="063998B7" w:rsidR="00087B0E" w:rsidRPr="00DE7F61" w:rsidRDefault="00087B0E" w:rsidP="00087B0E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32F9F2E1" w14:textId="77777777" w:rsidR="00087B0E" w:rsidRPr="00DE7F61" w:rsidRDefault="00087B0E" w:rsidP="00087B0E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087B0E" w:rsidRPr="002925D5" w14:paraId="2C39E23F" w14:textId="77777777" w:rsidTr="00693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C43DF10" w14:textId="77777777" w:rsidR="00087B0E" w:rsidRPr="00DE7F61" w:rsidRDefault="00087B0E" w:rsidP="006931A5">
            <w:pPr>
              <w:pStyle w:val="berschrift5frTabelle"/>
              <w:rPr>
                <w:lang w:val="de-CH"/>
              </w:rPr>
            </w:pPr>
          </w:p>
        </w:tc>
        <w:tc>
          <w:tcPr>
            <w:tcW w:w="1843" w:type="dxa"/>
          </w:tcPr>
          <w:p w14:paraId="52D15130" w14:textId="77777777" w:rsidR="00087B0E" w:rsidRPr="00DE7F61" w:rsidRDefault="00087B0E" w:rsidP="00087B0E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Not-Aus aktivieren</w:t>
            </w:r>
          </w:p>
        </w:tc>
        <w:tc>
          <w:tcPr>
            <w:tcW w:w="708" w:type="dxa"/>
          </w:tcPr>
          <w:p w14:paraId="43247953" w14:textId="77777777" w:rsidR="00087B0E" w:rsidRPr="00DE7F61" w:rsidRDefault="00087B0E" w:rsidP="00087B0E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</w:t>
            </w:r>
          </w:p>
        </w:tc>
        <w:tc>
          <w:tcPr>
            <w:tcW w:w="3686" w:type="dxa"/>
          </w:tcPr>
          <w:p w14:paraId="694F4BA7" w14:textId="77777777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Not-Aus aktivieren</w:t>
            </w:r>
          </w:p>
        </w:tc>
        <w:tc>
          <w:tcPr>
            <w:tcW w:w="3685" w:type="dxa"/>
            <w:tcBorders>
              <w:right w:val="single" w:sz="18" w:space="0" w:color="4F81BD" w:themeColor="accent1"/>
            </w:tcBorders>
          </w:tcPr>
          <w:p w14:paraId="22163217" w14:textId="77777777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Meldung am Display</w:t>
            </w:r>
          </w:p>
          <w:p w14:paraId="4EAAD8D4" w14:textId="6959EF9B" w:rsidR="00087B0E" w:rsidRPr="00DE7F61" w:rsidRDefault="007150E8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Motor ist ausgeschaltet</w:t>
            </w:r>
          </w:p>
          <w:p w14:paraId="0B4D1B6E" w14:textId="77777777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Schnellbremse BS1 aktiviert, Schnellbremsventile angesteuert</w:t>
            </w:r>
          </w:p>
        </w:tc>
        <w:tc>
          <w:tcPr>
            <w:tcW w:w="856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2821F958" w14:textId="409DC358" w:rsidR="00087B0E" w:rsidRPr="00DE7F61" w:rsidRDefault="00087B0E" w:rsidP="00087B0E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3A676927" w14:textId="2065B9DE" w:rsidR="00087B0E" w:rsidRPr="00DE7F61" w:rsidRDefault="00087B0E" w:rsidP="00087B0E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087B0E" w:rsidRPr="0007758A" w14:paraId="132F36C8" w14:textId="77777777" w:rsidTr="0069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3A96600" w14:textId="77777777" w:rsidR="00087B0E" w:rsidRPr="00DE7F61" w:rsidRDefault="00087B0E" w:rsidP="006931A5">
            <w:pPr>
              <w:pStyle w:val="berschrift5frTabelle"/>
              <w:rPr>
                <w:lang w:val="de-CH"/>
              </w:rPr>
            </w:pPr>
          </w:p>
        </w:tc>
        <w:tc>
          <w:tcPr>
            <w:tcW w:w="1843" w:type="dxa"/>
          </w:tcPr>
          <w:p w14:paraId="54BAE30B" w14:textId="77777777" w:rsidR="00087B0E" w:rsidRPr="00DE7F61" w:rsidRDefault="00087B0E" w:rsidP="00087B0E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Not-Aus normalisieren</w:t>
            </w:r>
          </w:p>
        </w:tc>
        <w:tc>
          <w:tcPr>
            <w:tcW w:w="708" w:type="dxa"/>
          </w:tcPr>
          <w:p w14:paraId="20A4FD0E" w14:textId="77777777" w:rsidR="00087B0E" w:rsidRPr="00DE7F61" w:rsidRDefault="00087B0E" w:rsidP="00087B0E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</w:t>
            </w:r>
          </w:p>
        </w:tc>
        <w:tc>
          <w:tcPr>
            <w:tcW w:w="3686" w:type="dxa"/>
          </w:tcPr>
          <w:p w14:paraId="748CD6AD" w14:textId="77777777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Schnellbremsung zurücksetzen</w:t>
            </w:r>
          </w:p>
          <w:p w14:paraId="1C4DCE97" w14:textId="77777777" w:rsidR="00087B0E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12557C">
              <w:rPr>
                <w:sz w:val="20"/>
                <w:lang w:val="de-CH"/>
              </w:rPr>
              <w:t xml:space="preserve">Fahrzeug </w:t>
            </w:r>
            <w:r>
              <w:rPr>
                <w:sz w:val="20"/>
                <w:lang w:val="de-CH"/>
              </w:rPr>
              <w:t>normalisieren</w:t>
            </w:r>
            <w:r w:rsidR="00A10C0E">
              <w:rPr>
                <w:sz w:val="20"/>
                <w:lang w:val="de-CH"/>
              </w:rPr>
              <w:t xml:space="preserve"> un</w:t>
            </w:r>
            <w:r w:rsidR="00DA111B">
              <w:rPr>
                <w:sz w:val="20"/>
                <w:lang w:val="de-CH"/>
              </w:rPr>
              <w:t>d</w:t>
            </w:r>
            <w:r w:rsidR="00A10C0E">
              <w:rPr>
                <w:sz w:val="20"/>
                <w:lang w:val="de-CH"/>
              </w:rPr>
              <w:t xml:space="preserve"> quittieren</w:t>
            </w:r>
          </w:p>
          <w:p w14:paraId="5A14ADD2" w14:textId="5AC192AC" w:rsidR="00D3216D" w:rsidRPr="00DE7F61" w:rsidRDefault="00D3216D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Motor starten</w:t>
            </w:r>
          </w:p>
        </w:tc>
        <w:tc>
          <w:tcPr>
            <w:tcW w:w="3685" w:type="dxa"/>
            <w:tcBorders>
              <w:right w:val="single" w:sz="18" w:space="0" w:color="4F81BD" w:themeColor="accent1"/>
            </w:tcBorders>
          </w:tcPr>
          <w:p w14:paraId="665D3E9C" w14:textId="77777777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Schnellbremsung wird aufgehoben</w:t>
            </w:r>
          </w:p>
          <w:p w14:paraId="4FF5525B" w14:textId="07C2D3C6" w:rsidR="00087B0E" w:rsidRPr="00DE7F61" w:rsidRDefault="007150E8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Motor startet</w:t>
            </w:r>
          </w:p>
          <w:p w14:paraId="11654FF8" w14:textId="77777777" w:rsidR="00087B0E" w:rsidRPr="00DE7F61" w:rsidRDefault="00087B0E" w:rsidP="00087B0E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Energiezufuhr vorhanden</w:t>
            </w:r>
          </w:p>
        </w:tc>
        <w:tc>
          <w:tcPr>
            <w:tcW w:w="856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76B98793" w14:textId="038FAE15" w:rsidR="00087B0E" w:rsidRPr="00DE7F61" w:rsidRDefault="00087B0E" w:rsidP="00087B0E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4693123B" w14:textId="60DC55B4" w:rsidR="00087B0E" w:rsidRPr="00DE7F61" w:rsidRDefault="00087B0E" w:rsidP="00087B0E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</w:tbl>
    <w:p w14:paraId="4CFEC0B3" w14:textId="62F3513C" w:rsidR="00296895" w:rsidRDefault="00296895" w:rsidP="00296895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9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>: Regressionstest Grundfunktionen</w:t>
      </w:r>
    </w:p>
    <w:p w14:paraId="64337315" w14:textId="77777777" w:rsidR="00296895" w:rsidRDefault="00296895" w:rsidP="00296895">
      <w:pPr>
        <w:ind w:left="0"/>
        <w:rPr>
          <w:lang w:val="de-CH"/>
        </w:rPr>
      </w:pPr>
    </w:p>
    <w:p w14:paraId="69675CFB" w14:textId="77777777" w:rsidR="00296895" w:rsidRPr="00DE7F61" w:rsidRDefault="00296895" w:rsidP="009F1BA1">
      <w:pPr>
        <w:pStyle w:val="Heading4"/>
        <w:rPr>
          <w:lang w:val="de-CH"/>
        </w:rPr>
      </w:pPr>
      <w:bookmarkStart w:id="46" w:name="_Toc120189607"/>
      <w:bookmarkStart w:id="47" w:name="_Toc210218893"/>
      <w:r w:rsidRPr="00DE7F61">
        <w:rPr>
          <w:lang w:val="de-CH"/>
        </w:rPr>
        <w:t>Dienstbeleuchtung</w:t>
      </w:r>
      <w:bookmarkEnd w:id="46"/>
      <w:bookmarkEnd w:id="47"/>
    </w:p>
    <w:tbl>
      <w:tblPr>
        <w:tblStyle w:val="ListTable3-Accent1"/>
        <w:tblW w:w="13483" w:type="dxa"/>
        <w:tblLayout w:type="fixed"/>
        <w:tblLook w:val="04A0" w:firstRow="1" w:lastRow="0" w:firstColumn="1" w:lastColumn="0" w:noHBand="0" w:noVBand="1"/>
      </w:tblPr>
      <w:tblGrid>
        <w:gridCol w:w="846"/>
        <w:gridCol w:w="1559"/>
        <w:gridCol w:w="656"/>
        <w:gridCol w:w="3780"/>
        <w:gridCol w:w="3598"/>
        <w:gridCol w:w="1185"/>
        <w:gridCol w:w="1859"/>
      </w:tblGrid>
      <w:tr w:rsidR="00296895" w:rsidRPr="00DE7F61" w14:paraId="639B6FEE" w14:textId="77777777" w:rsidTr="00693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46" w:type="dxa"/>
          </w:tcPr>
          <w:p w14:paraId="3D67038B" w14:textId="77777777" w:rsidR="00296895" w:rsidRPr="00DE7F61" w:rsidRDefault="00296895" w:rsidP="00E0142C">
            <w:pPr>
              <w:keepNext/>
              <w:keepLines/>
              <w:ind w:left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Test-fall</w:t>
            </w:r>
          </w:p>
        </w:tc>
        <w:tc>
          <w:tcPr>
            <w:tcW w:w="1559" w:type="dxa"/>
          </w:tcPr>
          <w:p w14:paraId="33FFB6BA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Beschreibung</w:t>
            </w:r>
          </w:p>
        </w:tc>
        <w:tc>
          <w:tcPr>
            <w:tcW w:w="656" w:type="dxa"/>
          </w:tcPr>
          <w:p w14:paraId="7411BF21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T/W</w:t>
            </w:r>
          </w:p>
        </w:tc>
        <w:tc>
          <w:tcPr>
            <w:tcW w:w="3780" w:type="dxa"/>
          </w:tcPr>
          <w:p w14:paraId="67DE52B7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Bedingung</w:t>
            </w:r>
          </w:p>
        </w:tc>
        <w:tc>
          <w:tcPr>
            <w:tcW w:w="3598" w:type="dxa"/>
          </w:tcPr>
          <w:p w14:paraId="57182EE4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soll-Ergebnis</w:t>
            </w:r>
          </w:p>
        </w:tc>
        <w:tc>
          <w:tcPr>
            <w:tcW w:w="1185" w:type="dxa"/>
            <w:tcBorders>
              <w:bottom w:val="single" w:sz="18" w:space="0" w:color="4F81BD" w:themeColor="accent1"/>
            </w:tcBorders>
          </w:tcPr>
          <w:p w14:paraId="55CBB6B2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Erfüllt</w:t>
            </w:r>
          </w:p>
        </w:tc>
        <w:tc>
          <w:tcPr>
            <w:tcW w:w="1859" w:type="dxa"/>
            <w:tcBorders>
              <w:bottom w:val="single" w:sz="18" w:space="0" w:color="4F81BD" w:themeColor="accent1"/>
            </w:tcBorders>
          </w:tcPr>
          <w:p w14:paraId="032CAAA7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Bemerkungen</w:t>
            </w:r>
          </w:p>
        </w:tc>
      </w:tr>
      <w:tr w:rsidR="00E0142C" w:rsidRPr="002925D5" w14:paraId="7FF018A4" w14:textId="77777777" w:rsidTr="0069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D21DE32" w14:textId="77777777" w:rsidR="00E0142C" w:rsidRPr="00DE7F61" w:rsidRDefault="00E0142C" w:rsidP="006931A5">
            <w:pPr>
              <w:pStyle w:val="berschrift5frTabelle"/>
              <w:rPr>
                <w:lang w:val="de-CH"/>
              </w:rPr>
            </w:pPr>
          </w:p>
        </w:tc>
        <w:tc>
          <w:tcPr>
            <w:tcW w:w="1559" w:type="dxa"/>
          </w:tcPr>
          <w:p w14:paraId="775601BF" w14:textId="77777777" w:rsidR="00E0142C" w:rsidRPr="00DE7F61" w:rsidRDefault="00E0142C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lang w:val="de-CH"/>
              </w:rPr>
              <w:t>Parkstellung</w:t>
            </w:r>
          </w:p>
        </w:tc>
        <w:tc>
          <w:tcPr>
            <w:tcW w:w="656" w:type="dxa"/>
          </w:tcPr>
          <w:p w14:paraId="398DF792" w14:textId="77777777" w:rsidR="00E0142C" w:rsidRPr="00DE7F61" w:rsidRDefault="00E0142C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16"/>
                <w:lang w:val="de-CH"/>
              </w:rPr>
              <w:t>T10</w:t>
            </w:r>
          </w:p>
        </w:tc>
        <w:tc>
          <w:tcPr>
            <w:tcW w:w="3780" w:type="dxa"/>
          </w:tcPr>
          <w:p w14:paraId="165F6732" w14:textId="77777777" w:rsidR="00E0142C" w:rsidRPr="00DE7F61" w:rsidRDefault="00E0142C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Parkstellung aktivieren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6506A3C2" w14:textId="4900BEFE" w:rsidR="00E0142C" w:rsidRPr="00DE7F61" w:rsidRDefault="00E0142C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tabs>
                <w:tab w:val="left" w:pos="1122"/>
              </w:tabs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 xml:space="preserve">Spitze: </w:t>
            </w:r>
            <w:r w:rsidRPr="00DE7F61">
              <w:rPr>
                <w:sz w:val="20"/>
                <w:lang w:val="de-CH"/>
              </w:rPr>
              <w:tab/>
            </w:r>
            <w:r w:rsidR="00F83985">
              <w:rPr>
                <w:sz w:val="20"/>
                <w:lang w:val="de-CH"/>
              </w:rPr>
              <w:t>1x weiss unten links</w:t>
            </w:r>
          </w:p>
          <w:p w14:paraId="4AC524F7" w14:textId="4CBEC651" w:rsidR="00E0142C" w:rsidRPr="00DE7F61" w:rsidRDefault="00E0142C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tabs>
                <w:tab w:val="left" w:pos="1122"/>
              </w:tabs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Schluss:</w:t>
            </w:r>
            <w:r w:rsidRPr="00DE7F61">
              <w:rPr>
                <w:sz w:val="20"/>
                <w:lang w:val="de-CH"/>
              </w:rPr>
              <w:tab/>
            </w:r>
            <w:r w:rsidR="00F83985">
              <w:rPr>
                <w:sz w:val="20"/>
                <w:lang w:val="de-CH"/>
              </w:rPr>
              <w:t>1x weiss unten links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0827E942" w14:textId="7982652B" w:rsidR="00E0142C" w:rsidRPr="00DE7F61" w:rsidRDefault="00E0142C" w:rsidP="007E557E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7E2C2E10" w14:textId="77777777" w:rsidR="00E0142C" w:rsidRPr="00DE7F61" w:rsidRDefault="00E0142C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E0142C" w:rsidRPr="00DE7F61" w14:paraId="06F4A0FF" w14:textId="77777777" w:rsidTr="00693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8EE3D18" w14:textId="77777777" w:rsidR="00E0142C" w:rsidRPr="00DE7F61" w:rsidRDefault="00E0142C" w:rsidP="006931A5">
            <w:pPr>
              <w:pStyle w:val="berschrift5frTabelle"/>
              <w:rPr>
                <w:lang w:val="de-CH"/>
              </w:rPr>
            </w:pPr>
          </w:p>
        </w:tc>
        <w:tc>
          <w:tcPr>
            <w:tcW w:w="1559" w:type="dxa"/>
          </w:tcPr>
          <w:p w14:paraId="26AAA2C1" w14:textId="77777777" w:rsidR="00E0142C" w:rsidRPr="00DE7F61" w:rsidRDefault="00E0142C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Signallicht</w:t>
            </w:r>
          </w:p>
        </w:tc>
        <w:tc>
          <w:tcPr>
            <w:tcW w:w="656" w:type="dxa"/>
          </w:tcPr>
          <w:p w14:paraId="7B328234" w14:textId="77777777" w:rsidR="00E0142C" w:rsidRPr="00DE7F61" w:rsidRDefault="00E0142C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</w:t>
            </w:r>
          </w:p>
        </w:tc>
        <w:tc>
          <w:tcPr>
            <w:tcW w:w="3780" w:type="dxa"/>
          </w:tcPr>
          <w:p w14:paraId="5BB9F8A7" w14:textId="3D5E8B13" w:rsidR="00E0142C" w:rsidRPr="00DA111B" w:rsidRDefault="00DA111B" w:rsidP="00DA111B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 xml:space="preserve">Fahrtrichtung einlegen </w:t>
            </w:r>
            <w:proofErr w:type="gramStart"/>
            <w:r>
              <w:rPr>
                <w:sz w:val="20"/>
                <w:lang w:val="de-CH"/>
              </w:rPr>
              <w:t>( beide</w:t>
            </w:r>
            <w:proofErr w:type="gramEnd"/>
            <w:r>
              <w:rPr>
                <w:sz w:val="20"/>
                <w:lang w:val="de-CH"/>
              </w:rPr>
              <w:t xml:space="preserve"> Richtungen)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088510F0" w14:textId="77777777" w:rsidR="00E0142C" w:rsidRPr="00DE7F61" w:rsidRDefault="00E0142C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tabs>
                <w:tab w:val="left" w:pos="1122"/>
              </w:tabs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 xml:space="preserve">Spitze: </w:t>
            </w:r>
            <w:r w:rsidRPr="00DE7F61">
              <w:rPr>
                <w:sz w:val="20"/>
                <w:lang w:val="de-CH"/>
              </w:rPr>
              <w:tab/>
              <w:t>3x weiss</w:t>
            </w:r>
          </w:p>
          <w:p w14:paraId="73E77ABC" w14:textId="77777777" w:rsidR="00E0142C" w:rsidRPr="00DE7F61" w:rsidRDefault="00E0142C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tabs>
                <w:tab w:val="left" w:pos="1122"/>
              </w:tabs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Schluss:</w:t>
            </w:r>
            <w:r w:rsidRPr="00DE7F61">
              <w:rPr>
                <w:sz w:val="20"/>
                <w:lang w:val="de-CH"/>
              </w:rPr>
              <w:tab/>
              <w:t>2x rot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125C7D4E" w14:textId="5BF77EC2" w:rsidR="00E0142C" w:rsidRPr="00DE7F61" w:rsidRDefault="00E0142C" w:rsidP="007E557E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013FC852" w14:textId="77777777" w:rsidR="00E0142C" w:rsidRPr="00DE7F61" w:rsidRDefault="00E0142C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E0142C" w:rsidRPr="00DE7F61" w14:paraId="5285B276" w14:textId="77777777" w:rsidTr="0069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1D11ABF" w14:textId="77777777" w:rsidR="00E0142C" w:rsidRPr="00DE7F61" w:rsidRDefault="00E0142C" w:rsidP="006931A5">
            <w:pPr>
              <w:pStyle w:val="berschrift5frTabelle"/>
              <w:rPr>
                <w:lang w:val="de-CH"/>
              </w:rPr>
            </w:pPr>
          </w:p>
        </w:tc>
        <w:tc>
          <w:tcPr>
            <w:tcW w:w="1559" w:type="dxa"/>
          </w:tcPr>
          <w:p w14:paraId="7DFBFAFF" w14:textId="26F13B71" w:rsidR="00E0142C" w:rsidRPr="00DE7F61" w:rsidRDefault="00DA111B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Fernlicht</w:t>
            </w:r>
          </w:p>
        </w:tc>
        <w:tc>
          <w:tcPr>
            <w:tcW w:w="656" w:type="dxa"/>
          </w:tcPr>
          <w:p w14:paraId="46D8F68E" w14:textId="77777777" w:rsidR="00E0142C" w:rsidRPr="00DE7F61" w:rsidRDefault="00E0142C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</w:t>
            </w:r>
          </w:p>
        </w:tc>
        <w:tc>
          <w:tcPr>
            <w:tcW w:w="3780" w:type="dxa"/>
          </w:tcPr>
          <w:p w14:paraId="0C779169" w14:textId="6440D4E6" w:rsidR="00E0142C" w:rsidRPr="00DE7F61" w:rsidRDefault="00DA111B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Fernlicht</w:t>
            </w:r>
            <w:r w:rsidR="00E0142C" w:rsidRPr="00DE7F61">
              <w:rPr>
                <w:sz w:val="20"/>
                <w:lang w:val="de-CH"/>
              </w:rPr>
              <w:t xml:space="preserve"> einschalten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62122B3B" w14:textId="1420B33A" w:rsidR="00E0142C" w:rsidRPr="00DE7F61" w:rsidRDefault="00E0142C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tabs>
                <w:tab w:val="left" w:pos="1122"/>
              </w:tabs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 xml:space="preserve">Spitze: </w:t>
            </w:r>
            <w:r w:rsidRPr="00DE7F61">
              <w:rPr>
                <w:sz w:val="20"/>
                <w:lang w:val="de-CH"/>
              </w:rPr>
              <w:tab/>
              <w:t xml:space="preserve">3x weiss + </w:t>
            </w:r>
            <w:r w:rsidR="00DA111B">
              <w:rPr>
                <w:sz w:val="20"/>
                <w:lang w:val="de-CH"/>
              </w:rPr>
              <w:t>Fernlicht</w:t>
            </w:r>
          </w:p>
          <w:p w14:paraId="6E115836" w14:textId="77777777" w:rsidR="00E0142C" w:rsidRPr="00DE7F61" w:rsidRDefault="00E0142C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tabs>
                <w:tab w:val="left" w:pos="1122"/>
              </w:tabs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Schluss:</w:t>
            </w:r>
            <w:r w:rsidRPr="00DE7F61">
              <w:rPr>
                <w:sz w:val="20"/>
                <w:lang w:val="de-CH"/>
              </w:rPr>
              <w:tab/>
              <w:t>2x rot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2A721165" w14:textId="24965DDD" w:rsidR="00E0142C" w:rsidRPr="00DE7F61" w:rsidRDefault="00E0142C" w:rsidP="007E557E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75121A3E" w14:textId="77777777" w:rsidR="00E0142C" w:rsidRPr="00DE7F61" w:rsidRDefault="00E0142C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E0142C" w:rsidRPr="00DE7F61" w14:paraId="693ACA44" w14:textId="77777777" w:rsidTr="00693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E1C2F1B" w14:textId="77777777" w:rsidR="00E0142C" w:rsidRPr="00DE7F61" w:rsidRDefault="00E0142C" w:rsidP="006931A5">
            <w:pPr>
              <w:pStyle w:val="berschrift5frTabelle"/>
              <w:rPr>
                <w:lang w:val="de-CH"/>
              </w:rPr>
            </w:pPr>
            <w:bookmarkStart w:id="48" w:name="_Ref120189308"/>
          </w:p>
        </w:tc>
        <w:bookmarkEnd w:id="48"/>
        <w:tc>
          <w:tcPr>
            <w:tcW w:w="1559" w:type="dxa"/>
          </w:tcPr>
          <w:p w14:paraId="4A4821A2" w14:textId="4B946905" w:rsidR="00E0142C" w:rsidRPr="00DE7F61" w:rsidRDefault="00E0142C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Warn</w:t>
            </w:r>
            <w:r w:rsidR="00AE4008">
              <w:rPr>
                <w:lang w:val="de-CH"/>
              </w:rPr>
              <w:t>-</w:t>
            </w:r>
            <w:r w:rsidRPr="00DE7F61">
              <w:rPr>
                <w:lang w:val="de-CH"/>
              </w:rPr>
              <w:t>beleuchtung</w:t>
            </w:r>
          </w:p>
        </w:tc>
        <w:tc>
          <w:tcPr>
            <w:tcW w:w="656" w:type="dxa"/>
          </w:tcPr>
          <w:p w14:paraId="4C3F2362" w14:textId="77777777" w:rsidR="00E0142C" w:rsidRPr="00DE7F61" w:rsidRDefault="00E0142C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</w:t>
            </w:r>
          </w:p>
        </w:tc>
        <w:tc>
          <w:tcPr>
            <w:tcW w:w="3780" w:type="dxa"/>
          </w:tcPr>
          <w:p w14:paraId="2D3D5725" w14:textId="77777777" w:rsidR="00E0142C" w:rsidRPr="00DE7F61" w:rsidRDefault="00E0142C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Warnbeleuchtung einschalten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2544F98A" w14:textId="77777777" w:rsidR="00E0142C" w:rsidRPr="00DE7F61" w:rsidRDefault="00E0142C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tabs>
                <w:tab w:val="left" w:pos="1122"/>
              </w:tabs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 xml:space="preserve">Spitze: </w:t>
            </w:r>
            <w:r w:rsidRPr="00DE7F61">
              <w:rPr>
                <w:sz w:val="20"/>
                <w:lang w:val="de-CH"/>
              </w:rPr>
              <w:tab/>
              <w:t xml:space="preserve">3x </w:t>
            </w:r>
            <w:r>
              <w:rPr>
                <w:sz w:val="20"/>
                <w:lang w:val="de-CH"/>
              </w:rPr>
              <w:t>rot</w:t>
            </w:r>
          </w:p>
          <w:p w14:paraId="6225E777" w14:textId="77777777" w:rsidR="00E0142C" w:rsidRPr="00DE7F61" w:rsidRDefault="00E0142C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tabs>
                <w:tab w:val="left" w:pos="1122"/>
              </w:tabs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Schluss:</w:t>
            </w:r>
            <w:r w:rsidRPr="00DE7F61">
              <w:rPr>
                <w:sz w:val="20"/>
                <w:lang w:val="de-CH"/>
              </w:rPr>
              <w:tab/>
              <w:t xml:space="preserve">3x </w:t>
            </w:r>
            <w:r>
              <w:rPr>
                <w:sz w:val="20"/>
                <w:lang w:val="de-CH"/>
              </w:rPr>
              <w:t>rot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632DB33E" w14:textId="69BD834A" w:rsidR="00E0142C" w:rsidRPr="00DE7F61" w:rsidRDefault="00E0142C" w:rsidP="007E557E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6B424AC1" w14:textId="77777777" w:rsidR="00E0142C" w:rsidRPr="00DE7F61" w:rsidRDefault="00E0142C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</w:tbl>
    <w:p w14:paraId="0F6E9229" w14:textId="576FE3BC" w:rsidR="00296895" w:rsidRDefault="00296895" w:rsidP="00296895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10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>: Regressionstest Dienstbeleuchtung</w:t>
      </w:r>
    </w:p>
    <w:p w14:paraId="1FE9E140" w14:textId="77777777" w:rsidR="00296895" w:rsidRPr="00167EAC" w:rsidRDefault="00296895" w:rsidP="00296895">
      <w:pPr>
        <w:rPr>
          <w:lang w:val="de-CH"/>
        </w:rPr>
      </w:pPr>
    </w:p>
    <w:p w14:paraId="6A730A1F" w14:textId="77777777" w:rsidR="00296895" w:rsidRPr="00DE7F61" w:rsidRDefault="00296895" w:rsidP="009F1BA1">
      <w:pPr>
        <w:pStyle w:val="Heading4"/>
        <w:rPr>
          <w:lang w:val="de-CH"/>
        </w:rPr>
      </w:pPr>
      <w:bookmarkStart w:id="49" w:name="_Toc120189608"/>
      <w:bookmarkStart w:id="50" w:name="_Toc210218894"/>
      <w:r w:rsidRPr="00DE7F61">
        <w:rPr>
          <w:lang w:val="de-CH"/>
        </w:rPr>
        <w:t>Bremsen</w:t>
      </w:r>
      <w:bookmarkEnd w:id="49"/>
      <w:bookmarkEnd w:id="50"/>
    </w:p>
    <w:tbl>
      <w:tblPr>
        <w:tblStyle w:val="ListTable3-Accent1"/>
        <w:tblW w:w="13483" w:type="dxa"/>
        <w:tblLayout w:type="fixed"/>
        <w:tblLook w:val="04A0" w:firstRow="1" w:lastRow="0" w:firstColumn="1" w:lastColumn="0" w:noHBand="0" w:noVBand="1"/>
      </w:tblPr>
      <w:tblGrid>
        <w:gridCol w:w="846"/>
        <w:gridCol w:w="1559"/>
        <w:gridCol w:w="656"/>
        <w:gridCol w:w="3780"/>
        <w:gridCol w:w="3598"/>
        <w:gridCol w:w="1185"/>
        <w:gridCol w:w="1859"/>
      </w:tblGrid>
      <w:tr w:rsidR="00296895" w:rsidRPr="00DE7F61" w14:paraId="302E49EF" w14:textId="77777777" w:rsidTr="00693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46" w:type="dxa"/>
          </w:tcPr>
          <w:p w14:paraId="5A58381A" w14:textId="77777777" w:rsidR="00296895" w:rsidRPr="00DE7F61" w:rsidRDefault="00296895" w:rsidP="00E0142C">
            <w:pPr>
              <w:keepNext/>
              <w:keepLines/>
              <w:ind w:left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Test-fall</w:t>
            </w:r>
          </w:p>
        </w:tc>
        <w:tc>
          <w:tcPr>
            <w:tcW w:w="1559" w:type="dxa"/>
          </w:tcPr>
          <w:p w14:paraId="056D2C6B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Beschreibung</w:t>
            </w:r>
          </w:p>
        </w:tc>
        <w:tc>
          <w:tcPr>
            <w:tcW w:w="656" w:type="dxa"/>
          </w:tcPr>
          <w:p w14:paraId="484DB8B9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T/W</w:t>
            </w:r>
          </w:p>
        </w:tc>
        <w:tc>
          <w:tcPr>
            <w:tcW w:w="3780" w:type="dxa"/>
          </w:tcPr>
          <w:p w14:paraId="68B45F5B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Bedingung</w:t>
            </w:r>
          </w:p>
        </w:tc>
        <w:tc>
          <w:tcPr>
            <w:tcW w:w="3598" w:type="dxa"/>
          </w:tcPr>
          <w:p w14:paraId="6ABB1134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soll-Ergebnis</w:t>
            </w:r>
          </w:p>
        </w:tc>
        <w:tc>
          <w:tcPr>
            <w:tcW w:w="1185" w:type="dxa"/>
            <w:tcBorders>
              <w:bottom w:val="single" w:sz="18" w:space="0" w:color="4F81BD" w:themeColor="accent1"/>
            </w:tcBorders>
          </w:tcPr>
          <w:p w14:paraId="258FEE5B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Erfüllt</w:t>
            </w:r>
          </w:p>
        </w:tc>
        <w:tc>
          <w:tcPr>
            <w:tcW w:w="1859" w:type="dxa"/>
            <w:tcBorders>
              <w:bottom w:val="single" w:sz="18" w:space="0" w:color="4F81BD" w:themeColor="accent1"/>
            </w:tcBorders>
          </w:tcPr>
          <w:p w14:paraId="1DB7D335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Bemerkungen</w:t>
            </w:r>
          </w:p>
        </w:tc>
      </w:tr>
      <w:tr w:rsidR="00E0142C" w:rsidRPr="002925D5" w14:paraId="43C1E4CA" w14:textId="77777777" w:rsidTr="0069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AD719B5" w14:textId="77777777" w:rsidR="00E0142C" w:rsidRPr="00DE7F61" w:rsidRDefault="00E0142C" w:rsidP="006931A5">
            <w:pPr>
              <w:pStyle w:val="berschrift5frTabelle"/>
              <w:rPr>
                <w:lang w:val="de-CH"/>
              </w:rPr>
            </w:pPr>
          </w:p>
        </w:tc>
        <w:tc>
          <w:tcPr>
            <w:tcW w:w="1559" w:type="dxa"/>
          </w:tcPr>
          <w:p w14:paraId="29022453" w14:textId="66A03D32" w:rsidR="00E0142C" w:rsidRPr="00DE7F61" w:rsidRDefault="00DA111B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B</w:t>
            </w:r>
            <w:r w:rsidR="00E0142C" w:rsidRPr="00DE7F61">
              <w:rPr>
                <w:lang w:val="de-CH"/>
              </w:rPr>
              <w:t>remsprobe</w:t>
            </w:r>
          </w:p>
        </w:tc>
        <w:tc>
          <w:tcPr>
            <w:tcW w:w="656" w:type="dxa"/>
          </w:tcPr>
          <w:p w14:paraId="52384976" w14:textId="77777777" w:rsidR="00E0142C" w:rsidRPr="00DE7F61" w:rsidRDefault="00E0142C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</w:t>
            </w:r>
          </w:p>
        </w:tc>
        <w:tc>
          <w:tcPr>
            <w:tcW w:w="3780" w:type="dxa"/>
          </w:tcPr>
          <w:p w14:paraId="54670E61" w14:textId="1FB4207A" w:rsidR="00E0142C" w:rsidRPr="00DE7F61" w:rsidRDefault="00DA111B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Manuelle B</w:t>
            </w:r>
            <w:r w:rsidR="00E0142C" w:rsidRPr="00DE7F61">
              <w:rPr>
                <w:sz w:val="20"/>
                <w:lang w:val="de-CH"/>
              </w:rPr>
              <w:t>remsprobe durchführen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109F8944" w14:textId="1819274D" w:rsidR="00E0142C" w:rsidRPr="00DE7F61" w:rsidRDefault="00E0142C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Bremsprobe</w:t>
            </w:r>
            <w:r w:rsidR="00DA111B">
              <w:rPr>
                <w:sz w:val="20"/>
                <w:lang w:val="de-CH"/>
              </w:rPr>
              <w:t xml:space="preserve"> manuell</w:t>
            </w:r>
            <w:r w:rsidRPr="00DE7F61">
              <w:rPr>
                <w:sz w:val="20"/>
                <w:lang w:val="de-CH"/>
              </w:rPr>
              <w:t xml:space="preserve"> ohne Fehler durchgelaufen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5361AA01" w14:textId="32F9B0F3" w:rsidR="00E0142C" w:rsidRPr="00DE7F61" w:rsidRDefault="00E0142C" w:rsidP="007E557E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64C3B9F5" w14:textId="77777777" w:rsidR="00E0142C" w:rsidRPr="00DE7F61" w:rsidRDefault="00E0142C" w:rsidP="00E0142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E0142C" w:rsidRPr="00E96804" w14:paraId="3FA6F15F" w14:textId="77777777" w:rsidTr="00693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072EBBC" w14:textId="77777777" w:rsidR="00E0142C" w:rsidRPr="00DE7F61" w:rsidRDefault="00E0142C" w:rsidP="006931A5">
            <w:pPr>
              <w:pStyle w:val="berschrift5frTabelle"/>
              <w:rPr>
                <w:lang w:val="de-CH"/>
              </w:rPr>
            </w:pPr>
          </w:p>
        </w:tc>
        <w:tc>
          <w:tcPr>
            <w:tcW w:w="1559" w:type="dxa"/>
          </w:tcPr>
          <w:p w14:paraId="53CA3050" w14:textId="4663DDE1" w:rsidR="00E0142C" w:rsidRPr="00DE7F61" w:rsidRDefault="00E0142C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Bremsprobe</w:t>
            </w:r>
            <w:r w:rsidR="00DA111B">
              <w:rPr>
                <w:lang w:val="de-CH"/>
              </w:rPr>
              <w:t xml:space="preserve"> BS2-Kanaltest</w:t>
            </w:r>
          </w:p>
        </w:tc>
        <w:tc>
          <w:tcPr>
            <w:tcW w:w="656" w:type="dxa"/>
          </w:tcPr>
          <w:p w14:paraId="0EAC3C91" w14:textId="77777777" w:rsidR="00E0142C" w:rsidRPr="00DE7F61" w:rsidRDefault="00E0142C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T10</w:t>
            </w:r>
          </w:p>
        </w:tc>
        <w:tc>
          <w:tcPr>
            <w:tcW w:w="3780" w:type="dxa"/>
          </w:tcPr>
          <w:p w14:paraId="595A389A" w14:textId="77777777" w:rsidR="00DA111B" w:rsidRDefault="00DA111B" w:rsidP="00E0142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Fahrtrichtung einlegen</w:t>
            </w:r>
          </w:p>
          <w:p w14:paraId="7C3FEC83" w14:textId="77777777" w:rsidR="00DA111B" w:rsidRDefault="00DA111B" w:rsidP="00E96804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BS2 gelöst</w:t>
            </w:r>
          </w:p>
          <w:p w14:paraId="4B74F63E" w14:textId="77777777" w:rsidR="00E96804" w:rsidRDefault="00E96804" w:rsidP="00E96804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Kanal A testen</w:t>
            </w:r>
          </w:p>
          <w:p w14:paraId="170C0744" w14:textId="77777777" w:rsidR="00E96804" w:rsidRDefault="00E96804" w:rsidP="00E96804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BS2 lösen</w:t>
            </w:r>
          </w:p>
          <w:p w14:paraId="009C3AE8" w14:textId="23846451" w:rsidR="00E96804" w:rsidRPr="00DE7F61" w:rsidRDefault="00E96804" w:rsidP="00E96804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Kanal B testen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048C7A8D" w14:textId="054D10C5" w:rsidR="00E0142C" w:rsidRPr="00DA111B" w:rsidRDefault="00E96804" w:rsidP="00DA111B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BS2 wird bei beiden Kanälen angelegt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1C462368" w14:textId="77806649" w:rsidR="00E0142C" w:rsidRPr="00DE7F61" w:rsidRDefault="00E0142C" w:rsidP="00BB6BB5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49C903E3" w14:textId="77777777" w:rsidR="00E0142C" w:rsidRPr="00DE7F61" w:rsidRDefault="00E0142C" w:rsidP="00E0142C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241E6B" w:rsidRPr="00DE7F61" w14:paraId="6C9D19F0" w14:textId="77777777" w:rsidTr="0069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236B379" w14:textId="77777777" w:rsidR="00241E6B" w:rsidRPr="00DE7F61" w:rsidRDefault="00241E6B" w:rsidP="00241E6B">
            <w:pPr>
              <w:pStyle w:val="berschrift5frTabelle"/>
              <w:rPr>
                <w:lang w:val="de-CH"/>
              </w:rPr>
            </w:pPr>
          </w:p>
        </w:tc>
        <w:tc>
          <w:tcPr>
            <w:tcW w:w="1559" w:type="dxa"/>
          </w:tcPr>
          <w:p w14:paraId="578FF42F" w14:textId="0C95F7C6" w:rsidR="00241E6B" w:rsidRPr="00DE7F61" w:rsidRDefault="00241E6B" w:rsidP="00241E6B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SIFA</w:t>
            </w:r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Fst</w:t>
            </w:r>
            <w:proofErr w:type="spellEnd"/>
            <w:r w:rsidR="00DA111B">
              <w:rPr>
                <w:lang w:val="de-CH"/>
              </w:rPr>
              <w:t>.</w:t>
            </w:r>
            <w:r>
              <w:rPr>
                <w:lang w:val="de-CH"/>
              </w:rPr>
              <w:t xml:space="preserve"> A</w:t>
            </w:r>
          </w:p>
        </w:tc>
        <w:tc>
          <w:tcPr>
            <w:tcW w:w="656" w:type="dxa"/>
          </w:tcPr>
          <w:p w14:paraId="48979700" w14:textId="6FC86357" w:rsidR="00241E6B" w:rsidRPr="00DE7F61" w:rsidRDefault="00241E6B" w:rsidP="00241E6B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</w:t>
            </w:r>
            <w:r>
              <w:rPr>
                <w:sz w:val="16"/>
                <w:lang w:val="de-CH"/>
              </w:rPr>
              <w:t>0</w:t>
            </w:r>
          </w:p>
        </w:tc>
        <w:tc>
          <w:tcPr>
            <w:tcW w:w="3780" w:type="dxa"/>
          </w:tcPr>
          <w:p w14:paraId="7A88B25D" w14:textId="43572A4B" w:rsidR="00241E6B" w:rsidRPr="00DE7F61" w:rsidRDefault="00241E6B" w:rsidP="00241E6B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 xml:space="preserve">Fahrrichtung einlegen und </w:t>
            </w:r>
            <w:r w:rsidRPr="00DE7F61">
              <w:rPr>
                <w:sz w:val="20"/>
                <w:lang w:val="de-CH"/>
              </w:rPr>
              <w:t xml:space="preserve">Schnell- und </w:t>
            </w:r>
            <w:proofErr w:type="spellStart"/>
            <w:r w:rsidRPr="00DE7F61">
              <w:rPr>
                <w:sz w:val="20"/>
                <w:lang w:val="de-CH"/>
              </w:rPr>
              <w:t>Langsamgang</w:t>
            </w:r>
            <w:proofErr w:type="spellEnd"/>
            <w:r w:rsidRPr="00DE7F61">
              <w:rPr>
                <w:sz w:val="20"/>
                <w:lang w:val="de-CH"/>
              </w:rPr>
              <w:t xml:space="preserve"> ansprechen lassen</w:t>
            </w:r>
            <w:r>
              <w:rPr>
                <w:sz w:val="20"/>
                <w:lang w:val="de-CH"/>
              </w:rPr>
              <w:t>,</w:t>
            </w:r>
            <w:r w:rsidRPr="00DE7F61">
              <w:rPr>
                <w:sz w:val="20"/>
                <w:lang w:val="de-CH"/>
              </w:rPr>
              <w:t xml:space="preserve"> anschliessend wieder zurückstellen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16058EA8" w14:textId="771A695B" w:rsidR="00241E6B" w:rsidRDefault="00241E6B" w:rsidP="00241E6B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Summer und Warnleuchte werden angesteuert</w:t>
            </w:r>
          </w:p>
          <w:p w14:paraId="66D3DBFD" w14:textId="01FE5B69" w:rsidR="00241E6B" w:rsidRPr="00DE7F61" w:rsidRDefault="00241E6B" w:rsidP="00241E6B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Schnellbremsungen werden ausgelöst</w:t>
            </w:r>
          </w:p>
          <w:p w14:paraId="68AB6DF2" w14:textId="77777777" w:rsidR="00241E6B" w:rsidRPr="00DE7F61" w:rsidRDefault="00241E6B" w:rsidP="00241E6B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korrekte Diagnosemeldungen werden angezeigt</w:t>
            </w:r>
          </w:p>
          <w:p w14:paraId="692F920B" w14:textId="13A5D27B" w:rsidR="00241E6B" w:rsidRPr="00DE7F61" w:rsidRDefault="00241E6B" w:rsidP="00241E6B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Schnellbremsung lässt sich zurückstellen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61029E5D" w14:textId="37E6C468" w:rsidR="00241E6B" w:rsidRDefault="00241E6B" w:rsidP="00241E6B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3C8244FB" w14:textId="77777777" w:rsidR="00241E6B" w:rsidRPr="00DE7F61" w:rsidRDefault="00241E6B" w:rsidP="00241E6B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241E6B" w:rsidRPr="00DE7F61" w14:paraId="2EE2A9CE" w14:textId="77777777" w:rsidTr="00693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D77F9AC" w14:textId="77777777" w:rsidR="00241E6B" w:rsidRPr="00DE7F61" w:rsidRDefault="00241E6B" w:rsidP="00241E6B">
            <w:pPr>
              <w:pStyle w:val="berschrift5frTabelle"/>
              <w:rPr>
                <w:lang w:val="de-CH"/>
              </w:rPr>
            </w:pPr>
          </w:p>
        </w:tc>
        <w:tc>
          <w:tcPr>
            <w:tcW w:w="1559" w:type="dxa"/>
          </w:tcPr>
          <w:p w14:paraId="1EB20ECF" w14:textId="704F0C8B" w:rsidR="00241E6B" w:rsidRPr="00DE7F61" w:rsidRDefault="00241E6B" w:rsidP="00241E6B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DE7F61">
              <w:rPr>
                <w:lang w:val="de-CH"/>
              </w:rPr>
              <w:t>SIFA</w:t>
            </w:r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Fst</w:t>
            </w:r>
            <w:proofErr w:type="spellEnd"/>
            <w:r w:rsidR="00DA111B">
              <w:rPr>
                <w:lang w:val="de-CH"/>
              </w:rPr>
              <w:t>.</w:t>
            </w:r>
            <w:r>
              <w:rPr>
                <w:lang w:val="de-CH"/>
              </w:rPr>
              <w:t xml:space="preserve"> B</w:t>
            </w:r>
          </w:p>
        </w:tc>
        <w:tc>
          <w:tcPr>
            <w:tcW w:w="656" w:type="dxa"/>
          </w:tcPr>
          <w:p w14:paraId="2FEECE14" w14:textId="614D2F00" w:rsidR="00241E6B" w:rsidRPr="00DE7F61" w:rsidRDefault="00241E6B" w:rsidP="00241E6B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r w:rsidRPr="00DE7F61">
              <w:rPr>
                <w:sz w:val="16"/>
                <w:lang w:val="de-CH"/>
              </w:rPr>
              <w:t>T1</w:t>
            </w:r>
            <w:r>
              <w:rPr>
                <w:sz w:val="16"/>
                <w:lang w:val="de-CH"/>
              </w:rPr>
              <w:t>0</w:t>
            </w:r>
          </w:p>
        </w:tc>
        <w:tc>
          <w:tcPr>
            <w:tcW w:w="3780" w:type="dxa"/>
          </w:tcPr>
          <w:p w14:paraId="7764958D" w14:textId="02E51FC8" w:rsidR="00241E6B" w:rsidRPr="00DE7F61" w:rsidRDefault="00241E6B" w:rsidP="00241E6B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 xml:space="preserve">Fahrrichtung einlegen und </w:t>
            </w:r>
            <w:r w:rsidRPr="00DE7F61">
              <w:rPr>
                <w:sz w:val="20"/>
                <w:lang w:val="de-CH"/>
              </w:rPr>
              <w:t xml:space="preserve">Schnell- und </w:t>
            </w:r>
            <w:proofErr w:type="spellStart"/>
            <w:r w:rsidRPr="00DE7F61">
              <w:rPr>
                <w:sz w:val="20"/>
                <w:lang w:val="de-CH"/>
              </w:rPr>
              <w:t>Langsamgang</w:t>
            </w:r>
            <w:proofErr w:type="spellEnd"/>
            <w:r w:rsidRPr="00DE7F61">
              <w:rPr>
                <w:sz w:val="20"/>
                <w:lang w:val="de-CH"/>
              </w:rPr>
              <w:t xml:space="preserve"> ansprechen lassen</w:t>
            </w:r>
            <w:r>
              <w:rPr>
                <w:sz w:val="20"/>
                <w:lang w:val="de-CH"/>
              </w:rPr>
              <w:t>,</w:t>
            </w:r>
            <w:r w:rsidRPr="00DE7F61">
              <w:rPr>
                <w:sz w:val="20"/>
                <w:lang w:val="de-CH"/>
              </w:rPr>
              <w:t xml:space="preserve"> anschliessend wieder zurückstellen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2B00DDAD" w14:textId="77777777" w:rsidR="00241E6B" w:rsidRDefault="00241E6B" w:rsidP="00241E6B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Summer und Warnleuchte werden angesteuert</w:t>
            </w:r>
          </w:p>
          <w:p w14:paraId="5B44FB28" w14:textId="77777777" w:rsidR="00241E6B" w:rsidRPr="00DE7F61" w:rsidRDefault="00241E6B" w:rsidP="00241E6B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Schnellbremsungen werden ausgelöst</w:t>
            </w:r>
          </w:p>
          <w:p w14:paraId="00641F0D" w14:textId="77777777" w:rsidR="00241E6B" w:rsidRPr="00DE7F61" w:rsidRDefault="00241E6B" w:rsidP="00241E6B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korrekte Diagnosemeldungen werden angezeigt</w:t>
            </w:r>
          </w:p>
          <w:p w14:paraId="68CA3C94" w14:textId="1C07F052" w:rsidR="00241E6B" w:rsidRPr="00DE7F61" w:rsidRDefault="00241E6B" w:rsidP="00241E6B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Schnellbremsung lässt sich zurückstellen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3182EB6F" w14:textId="2D0A6E99" w:rsidR="00241E6B" w:rsidRDefault="00241E6B" w:rsidP="00241E6B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068EC9DC" w14:textId="77777777" w:rsidR="00241E6B" w:rsidRPr="00DE7F61" w:rsidRDefault="00241E6B" w:rsidP="00241E6B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</w:tbl>
    <w:p w14:paraId="028699D7" w14:textId="5713B495" w:rsidR="00296895" w:rsidRPr="00DE7F61" w:rsidRDefault="00296895" w:rsidP="00296895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11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>: Regressionstest Bremsen</w:t>
      </w:r>
    </w:p>
    <w:p w14:paraId="3AC69C9E" w14:textId="77777777" w:rsidR="00296895" w:rsidRPr="00CC5524" w:rsidRDefault="00296895" w:rsidP="00296895">
      <w:pPr>
        <w:rPr>
          <w:lang w:val="de-CH"/>
        </w:rPr>
      </w:pPr>
    </w:p>
    <w:p w14:paraId="0C6AD4E4" w14:textId="3F2D9798" w:rsidR="00296895" w:rsidRPr="00DA111B" w:rsidRDefault="00296895" w:rsidP="00DA111B">
      <w:pPr>
        <w:spacing w:after="200" w:line="276" w:lineRule="auto"/>
        <w:ind w:left="0"/>
        <w:jc w:val="left"/>
        <w:rPr>
          <w:rFonts w:cs="Arial"/>
          <w:b/>
          <w:kern w:val="32"/>
          <w:sz w:val="24"/>
          <w:szCs w:val="26"/>
          <w:lang w:val="de-CH"/>
        </w:rPr>
      </w:pPr>
      <w:bookmarkStart w:id="51" w:name="_Toc120189612"/>
      <w:r>
        <w:rPr>
          <w:lang w:val="de-CH"/>
        </w:rPr>
        <w:br w:type="page"/>
      </w:r>
      <w:bookmarkEnd w:id="51"/>
    </w:p>
    <w:p w14:paraId="013E2A0F" w14:textId="5B7252CA" w:rsidR="00241E6B" w:rsidRDefault="00241E6B" w:rsidP="00241E6B">
      <w:pPr>
        <w:pStyle w:val="Heading4"/>
        <w:rPr>
          <w:lang w:val="de-CH"/>
        </w:rPr>
      </w:pPr>
      <w:bookmarkStart w:id="52" w:name="_Toc120189610"/>
      <w:bookmarkStart w:id="53" w:name="_Toc210218895"/>
      <w:r w:rsidRPr="00DE7F61">
        <w:rPr>
          <w:lang w:val="de-CH"/>
        </w:rPr>
        <w:t>Brandmelder</w:t>
      </w:r>
      <w:bookmarkEnd w:id="52"/>
      <w:bookmarkEnd w:id="53"/>
    </w:p>
    <w:p w14:paraId="58787C00" w14:textId="67093CFF" w:rsidR="00C06C78" w:rsidRDefault="00C06C78" w:rsidP="00C06C78">
      <w:pPr>
        <w:rPr>
          <w:lang w:val="de-CH"/>
        </w:rPr>
      </w:pPr>
      <w:r>
        <w:rPr>
          <w:lang w:val="de-CH"/>
        </w:rPr>
        <w:t xml:space="preserve">Die Auswahl der Testtechnik (T10) soll grundsätzlich gemäss Anforderung in Kapitel </w:t>
      </w:r>
      <w:r>
        <w:rPr>
          <w:lang w:val="de-CH"/>
        </w:rPr>
        <w:fldChar w:fldCharType="begin"/>
      </w:r>
      <w:r>
        <w:rPr>
          <w:lang w:val="de-CH"/>
        </w:rPr>
        <w:instrText xml:space="preserve"> REF _Ref178857994 \r \h </w:instrText>
      </w:r>
      <w:r>
        <w:rPr>
          <w:lang w:val="de-CH"/>
        </w:rPr>
      </w:r>
      <w:r>
        <w:rPr>
          <w:lang w:val="de-CH"/>
        </w:rPr>
        <w:fldChar w:fldCharType="separate"/>
      </w:r>
      <w:r w:rsidR="005B2684">
        <w:rPr>
          <w:lang w:val="de-CH"/>
        </w:rPr>
        <w:t>1.2</w:t>
      </w:r>
      <w:r>
        <w:rPr>
          <w:lang w:val="de-CH"/>
        </w:rPr>
        <w:fldChar w:fldCharType="end"/>
      </w:r>
      <w:r>
        <w:rPr>
          <w:lang w:val="de-CH"/>
        </w:rPr>
        <w:t xml:space="preserve"> durchgeführt werden. Bei einer Abweichung ist zwingend eine Begründung, warum abgewichen werden kann, in die Spalte «Bemerkung» einzutragen. </w:t>
      </w:r>
    </w:p>
    <w:p w14:paraId="5C9EF060" w14:textId="77777777" w:rsidR="00C06C78" w:rsidRPr="00C06C78" w:rsidRDefault="00C06C78" w:rsidP="00C06C78">
      <w:pPr>
        <w:rPr>
          <w:lang w:val="de-CH"/>
        </w:rPr>
      </w:pPr>
    </w:p>
    <w:tbl>
      <w:tblPr>
        <w:tblStyle w:val="ListTable3-Accent1"/>
        <w:tblW w:w="13483" w:type="dxa"/>
        <w:tblLayout w:type="fixed"/>
        <w:tblLook w:val="04A0" w:firstRow="1" w:lastRow="0" w:firstColumn="1" w:lastColumn="0" w:noHBand="0" w:noVBand="1"/>
      </w:tblPr>
      <w:tblGrid>
        <w:gridCol w:w="846"/>
        <w:gridCol w:w="1559"/>
        <w:gridCol w:w="709"/>
        <w:gridCol w:w="3727"/>
        <w:gridCol w:w="3598"/>
        <w:gridCol w:w="1038"/>
        <w:gridCol w:w="2006"/>
      </w:tblGrid>
      <w:tr w:rsidR="00241E6B" w:rsidRPr="00DE7F61" w14:paraId="58C5E633" w14:textId="77777777" w:rsidTr="00C06C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46" w:type="dxa"/>
          </w:tcPr>
          <w:p w14:paraId="48E041BD" w14:textId="77777777" w:rsidR="00241E6B" w:rsidRPr="00DE7F61" w:rsidRDefault="00241E6B" w:rsidP="003C7265">
            <w:pPr>
              <w:keepNext/>
              <w:keepLines/>
              <w:ind w:left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Test-fall</w:t>
            </w:r>
          </w:p>
        </w:tc>
        <w:tc>
          <w:tcPr>
            <w:tcW w:w="1559" w:type="dxa"/>
          </w:tcPr>
          <w:p w14:paraId="5E46C3A8" w14:textId="77777777" w:rsidR="00241E6B" w:rsidRPr="00DE7F61" w:rsidRDefault="00241E6B" w:rsidP="003C7265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Beschreibung</w:t>
            </w:r>
          </w:p>
        </w:tc>
        <w:tc>
          <w:tcPr>
            <w:tcW w:w="709" w:type="dxa"/>
          </w:tcPr>
          <w:p w14:paraId="5BCCDAB9" w14:textId="77777777" w:rsidR="00241E6B" w:rsidRPr="00DE7F61" w:rsidRDefault="00241E6B" w:rsidP="003C7265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T/W</w:t>
            </w:r>
          </w:p>
        </w:tc>
        <w:tc>
          <w:tcPr>
            <w:tcW w:w="3727" w:type="dxa"/>
          </w:tcPr>
          <w:p w14:paraId="5CEFCB1D" w14:textId="77777777" w:rsidR="00241E6B" w:rsidRPr="00DE7F61" w:rsidRDefault="00241E6B" w:rsidP="003C7265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Bedingung</w:t>
            </w:r>
          </w:p>
        </w:tc>
        <w:tc>
          <w:tcPr>
            <w:tcW w:w="3598" w:type="dxa"/>
          </w:tcPr>
          <w:p w14:paraId="7650048E" w14:textId="77777777" w:rsidR="00241E6B" w:rsidRPr="00DE7F61" w:rsidRDefault="00241E6B" w:rsidP="003C7265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soll-Ergebnis</w:t>
            </w:r>
          </w:p>
        </w:tc>
        <w:tc>
          <w:tcPr>
            <w:tcW w:w="1038" w:type="dxa"/>
            <w:tcBorders>
              <w:bottom w:val="single" w:sz="18" w:space="0" w:color="4F81BD" w:themeColor="accent1"/>
            </w:tcBorders>
          </w:tcPr>
          <w:p w14:paraId="76CBA070" w14:textId="77777777" w:rsidR="00241E6B" w:rsidRPr="00DE7F61" w:rsidRDefault="00241E6B" w:rsidP="003C7265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Erfüllt</w:t>
            </w:r>
          </w:p>
        </w:tc>
        <w:tc>
          <w:tcPr>
            <w:tcW w:w="2006" w:type="dxa"/>
            <w:tcBorders>
              <w:bottom w:val="single" w:sz="18" w:space="0" w:color="4F81BD" w:themeColor="accent1"/>
            </w:tcBorders>
          </w:tcPr>
          <w:p w14:paraId="7CD6D568" w14:textId="77777777" w:rsidR="00241E6B" w:rsidRPr="00DE7F61" w:rsidRDefault="00241E6B" w:rsidP="003C7265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Bemerkungen</w:t>
            </w:r>
          </w:p>
        </w:tc>
      </w:tr>
      <w:tr w:rsidR="00C06C78" w:rsidRPr="002925D5" w14:paraId="0FAB3E80" w14:textId="77777777" w:rsidTr="00647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B1D1043" w14:textId="77777777" w:rsidR="00C06C78" w:rsidRPr="00DE7F61" w:rsidRDefault="00C06C78" w:rsidP="00C06C78">
            <w:pPr>
              <w:pStyle w:val="berschrift5frTabelle"/>
              <w:rPr>
                <w:lang w:val="de-CH"/>
              </w:rPr>
            </w:pPr>
          </w:p>
        </w:tc>
        <w:tc>
          <w:tcPr>
            <w:tcW w:w="1559" w:type="dxa"/>
          </w:tcPr>
          <w:p w14:paraId="6505BD18" w14:textId="24455BE1" w:rsidR="00C06C78" w:rsidRPr="00647B1A" w:rsidRDefault="008577CE" w:rsidP="00C06C78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 xml:space="preserve">Brand </w:t>
            </w:r>
            <w:r w:rsidR="00103BF3">
              <w:rPr>
                <w:lang w:val="de-CH"/>
              </w:rPr>
              <w:t>400V Schrank</w:t>
            </w:r>
          </w:p>
        </w:tc>
        <w:tc>
          <w:tcPr>
            <w:tcW w:w="709" w:type="dxa"/>
          </w:tcPr>
          <w:p w14:paraId="223C4F1B" w14:textId="77777777" w:rsidR="00C06C78" w:rsidRPr="00647B1A" w:rsidRDefault="00D559E1" w:rsidP="00C06C78">
            <w:pPr>
              <w:widowControl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-1817645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C78" w:rsidRPr="00647B1A"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="00C06C78" w:rsidRPr="00647B1A">
              <w:rPr>
                <w:sz w:val="16"/>
                <w:lang w:val="de-CH"/>
              </w:rPr>
              <w:t xml:space="preserve"> T10</w:t>
            </w:r>
          </w:p>
          <w:p w14:paraId="28342AFF" w14:textId="009B2D7B" w:rsidR="00C06C78" w:rsidRPr="00647B1A" w:rsidRDefault="00C06C78" w:rsidP="00C06C78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</w:p>
        </w:tc>
        <w:tc>
          <w:tcPr>
            <w:tcW w:w="3727" w:type="dxa"/>
          </w:tcPr>
          <w:p w14:paraId="746233FA" w14:textId="608ED6B3" w:rsidR="00C06C78" w:rsidRPr="00647B1A" w:rsidRDefault="004852EE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Motor einschalten</w:t>
            </w:r>
          </w:p>
          <w:p w14:paraId="7670F8A0" w14:textId="6AF71515" w:rsidR="00C06C78" w:rsidRPr="00647B1A" w:rsidRDefault="00C06C78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647B1A">
              <w:rPr>
                <w:sz w:val="20"/>
                <w:lang w:val="de-CH"/>
              </w:rPr>
              <w:t xml:space="preserve">Brandalarm </w:t>
            </w:r>
            <w:r w:rsidR="00103BF3">
              <w:rPr>
                <w:sz w:val="20"/>
                <w:lang w:val="de-CH"/>
              </w:rPr>
              <w:t>im 400V Schrank</w:t>
            </w:r>
            <w:r w:rsidR="00DA111B" w:rsidRPr="00647B1A">
              <w:rPr>
                <w:lang w:val="de-CH"/>
              </w:rPr>
              <w:t xml:space="preserve"> </w:t>
            </w:r>
            <w:r w:rsidRPr="00647B1A">
              <w:rPr>
                <w:sz w:val="20"/>
                <w:lang w:val="de-CH"/>
              </w:rPr>
              <w:t>auslösen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66FF073C" w14:textId="77777777" w:rsidR="00C06C78" w:rsidRPr="00647B1A" w:rsidRDefault="00C06C78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647B1A">
              <w:rPr>
                <w:sz w:val="20"/>
                <w:lang w:val="de-CH"/>
              </w:rPr>
              <w:t>richtige Anzeige am Display</w:t>
            </w:r>
          </w:p>
          <w:p w14:paraId="30DE4320" w14:textId="26FB4481" w:rsidR="00C06C78" w:rsidRPr="001D42C8" w:rsidRDefault="00647B1A" w:rsidP="001D42C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647B1A">
              <w:rPr>
                <w:sz w:val="20"/>
                <w:lang w:val="de-CH"/>
              </w:rPr>
              <w:t>400</w:t>
            </w:r>
            <w:r w:rsidR="00C06C78" w:rsidRPr="00647B1A">
              <w:rPr>
                <w:sz w:val="20"/>
                <w:lang w:val="de-CH"/>
              </w:rPr>
              <w:t xml:space="preserve"> VAC-Zufuhr </w:t>
            </w:r>
            <w:r w:rsidRPr="00647B1A">
              <w:rPr>
                <w:sz w:val="20"/>
                <w:lang w:val="de-CH"/>
              </w:rPr>
              <w:t>mittels LSS 39.1</w:t>
            </w:r>
            <w:r w:rsidR="00C06C78" w:rsidRPr="00647B1A">
              <w:rPr>
                <w:sz w:val="20"/>
                <w:lang w:val="de-CH"/>
              </w:rPr>
              <w:t xml:space="preserve"> unterbroche</w:t>
            </w:r>
            <w:r w:rsidR="001D42C8">
              <w:rPr>
                <w:sz w:val="20"/>
                <w:lang w:val="de-CH"/>
              </w:rPr>
              <w:t>n</w:t>
            </w:r>
          </w:p>
        </w:tc>
        <w:tc>
          <w:tcPr>
            <w:tcW w:w="1038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59C1DEDE" w14:textId="27B175DA" w:rsidR="00C06C78" w:rsidRPr="00647B1A" w:rsidRDefault="00C06C78" w:rsidP="00C06C78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2006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7D8FC5FC" w14:textId="62AB82F8" w:rsidR="00C06C78" w:rsidRPr="00647B1A" w:rsidRDefault="00C06C78" w:rsidP="00C06C78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C06C78" w:rsidRPr="00647B1A" w14:paraId="4A80BAB7" w14:textId="77777777" w:rsidTr="00647B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78961FB" w14:textId="77777777" w:rsidR="00C06C78" w:rsidRPr="00647B1A" w:rsidRDefault="00C06C78" w:rsidP="00C06C78">
            <w:pPr>
              <w:pStyle w:val="berschrift5frTabelle"/>
              <w:rPr>
                <w:lang w:val="de-CH"/>
              </w:rPr>
            </w:pPr>
          </w:p>
        </w:tc>
        <w:tc>
          <w:tcPr>
            <w:tcW w:w="1559" w:type="dxa"/>
          </w:tcPr>
          <w:p w14:paraId="2C80BDD7" w14:textId="5CE70596" w:rsidR="00C06C78" w:rsidRPr="00647B1A" w:rsidRDefault="00C06C78" w:rsidP="00C06C78">
            <w:pPr>
              <w:keepNext/>
              <w:keepLines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647B1A">
              <w:rPr>
                <w:lang w:val="de-CH"/>
              </w:rPr>
              <w:t>Brand quittieren</w:t>
            </w:r>
          </w:p>
        </w:tc>
        <w:tc>
          <w:tcPr>
            <w:tcW w:w="709" w:type="dxa"/>
          </w:tcPr>
          <w:p w14:paraId="1D366AAA" w14:textId="77777777" w:rsidR="00C06C78" w:rsidRPr="00647B1A" w:rsidRDefault="00D559E1" w:rsidP="00C06C78">
            <w:pPr>
              <w:widowControl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-1433968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C78" w:rsidRPr="00647B1A"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="00C06C78" w:rsidRPr="00647B1A">
              <w:rPr>
                <w:sz w:val="16"/>
                <w:lang w:val="de-CH"/>
              </w:rPr>
              <w:t xml:space="preserve"> T10</w:t>
            </w:r>
          </w:p>
          <w:p w14:paraId="61FFAAE8" w14:textId="482C3812" w:rsidR="00C06C78" w:rsidRPr="00647B1A" w:rsidRDefault="00C06C78" w:rsidP="00C06C78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</w:p>
        </w:tc>
        <w:tc>
          <w:tcPr>
            <w:tcW w:w="3727" w:type="dxa"/>
          </w:tcPr>
          <w:p w14:paraId="284C8343" w14:textId="77777777" w:rsidR="00C06C78" w:rsidRPr="00647B1A" w:rsidRDefault="00C06C78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647B1A">
              <w:rPr>
                <w:sz w:val="20"/>
                <w:lang w:val="de-CH"/>
              </w:rPr>
              <w:t>Brandalarm quittieren</w:t>
            </w:r>
          </w:p>
          <w:p w14:paraId="458A6A1E" w14:textId="77777777" w:rsidR="00C06C78" w:rsidRPr="00647B1A" w:rsidRDefault="00C06C78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647B1A">
              <w:rPr>
                <w:sz w:val="20"/>
                <w:lang w:val="de-CH"/>
              </w:rPr>
              <w:t>Brandmassnahme zurücksetzen</w:t>
            </w:r>
          </w:p>
          <w:p w14:paraId="1A547A48" w14:textId="72D132AE" w:rsidR="001D42C8" w:rsidRPr="001D42C8" w:rsidRDefault="00647B1A" w:rsidP="001D42C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647B1A">
              <w:rPr>
                <w:sz w:val="20"/>
                <w:lang w:val="de-CH"/>
              </w:rPr>
              <w:t>LSS 39.1 wieder einlegen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35E3E6F0" w14:textId="34B5865C" w:rsidR="00C06C78" w:rsidRPr="00647B1A" w:rsidRDefault="00647B1A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647B1A">
              <w:rPr>
                <w:sz w:val="20"/>
                <w:lang w:val="de-CH"/>
              </w:rPr>
              <w:t>400</w:t>
            </w:r>
            <w:r w:rsidR="00C06C78" w:rsidRPr="00647B1A">
              <w:rPr>
                <w:sz w:val="20"/>
                <w:lang w:val="de-CH"/>
              </w:rPr>
              <w:t> VAC-Zufuhr wird wieder erstellt</w:t>
            </w:r>
          </w:p>
          <w:p w14:paraId="031F434F" w14:textId="628EDA9F" w:rsidR="00C06C78" w:rsidRPr="00647B1A" w:rsidRDefault="00C06C78" w:rsidP="00647B1A">
            <w:pPr>
              <w:pStyle w:val="ListParagraph"/>
              <w:keepNext/>
              <w:keepLines/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038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6165D110" w14:textId="5E02FDDE" w:rsidR="00C06C78" w:rsidRPr="00647B1A" w:rsidRDefault="00C06C78" w:rsidP="00C06C78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2006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1A1248D4" w14:textId="7EC9E77C" w:rsidR="00C06C78" w:rsidRPr="00647B1A" w:rsidRDefault="00C06C78" w:rsidP="00C06C78">
            <w:pPr>
              <w:keepNext/>
              <w:keepLines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C06C78" w:rsidRPr="00647B1A" w14:paraId="69D7BDD1" w14:textId="77777777" w:rsidTr="00647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787E62E" w14:textId="77777777" w:rsidR="00C06C78" w:rsidRPr="00647B1A" w:rsidRDefault="00C06C78" w:rsidP="00C06C78">
            <w:pPr>
              <w:pStyle w:val="berschrift5frTabelle"/>
              <w:rPr>
                <w:lang w:val="de-CH"/>
              </w:rPr>
            </w:pPr>
          </w:p>
        </w:tc>
        <w:tc>
          <w:tcPr>
            <w:tcW w:w="1559" w:type="dxa"/>
          </w:tcPr>
          <w:p w14:paraId="43965B89" w14:textId="47FDBDF5" w:rsidR="00C06C78" w:rsidRPr="00647B1A" w:rsidRDefault="00C06C78" w:rsidP="00C06C78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647B1A">
              <w:rPr>
                <w:lang w:val="de-CH"/>
              </w:rPr>
              <w:t xml:space="preserve">Brand </w:t>
            </w:r>
            <w:r w:rsidR="00103BF3">
              <w:rPr>
                <w:lang w:val="de-CH"/>
              </w:rPr>
              <w:t>Dieselmotorraum</w:t>
            </w:r>
            <w:r w:rsidRPr="00647B1A">
              <w:rPr>
                <w:lang w:val="de-CH"/>
              </w:rPr>
              <w:t xml:space="preserve"> in </w:t>
            </w:r>
            <w:r w:rsidR="00647B1A" w:rsidRPr="00647B1A">
              <w:rPr>
                <w:lang w:val="de-CH"/>
              </w:rPr>
              <w:t>Parkstellung</w:t>
            </w:r>
          </w:p>
        </w:tc>
        <w:tc>
          <w:tcPr>
            <w:tcW w:w="709" w:type="dxa"/>
          </w:tcPr>
          <w:p w14:paraId="344DA2AE" w14:textId="77777777" w:rsidR="00C06C78" w:rsidRPr="00647B1A" w:rsidRDefault="00D559E1" w:rsidP="00C06C78">
            <w:pPr>
              <w:widowControl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-158692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C78" w:rsidRPr="00647B1A"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="00C06C78" w:rsidRPr="00647B1A">
              <w:rPr>
                <w:sz w:val="16"/>
                <w:lang w:val="de-CH"/>
              </w:rPr>
              <w:t xml:space="preserve"> T10</w:t>
            </w:r>
          </w:p>
          <w:p w14:paraId="7A427507" w14:textId="3E7A0D88" w:rsidR="00C06C78" w:rsidRPr="00647B1A" w:rsidRDefault="00C06C78" w:rsidP="00C06C78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</w:p>
        </w:tc>
        <w:tc>
          <w:tcPr>
            <w:tcW w:w="3727" w:type="dxa"/>
          </w:tcPr>
          <w:p w14:paraId="62907AB6" w14:textId="13020E9A" w:rsidR="00C06C78" w:rsidRPr="00647B1A" w:rsidRDefault="00B16ED6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Motor einschalten</w:t>
            </w:r>
          </w:p>
          <w:p w14:paraId="5BC08AFB" w14:textId="60E3DA2B" w:rsidR="00C06C78" w:rsidRPr="00647B1A" w:rsidRDefault="00C06C78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647B1A">
              <w:rPr>
                <w:sz w:val="20"/>
                <w:lang w:val="de-CH"/>
              </w:rPr>
              <w:t xml:space="preserve">Brandalarm </w:t>
            </w:r>
            <w:r w:rsidR="00103BF3">
              <w:rPr>
                <w:sz w:val="20"/>
                <w:lang w:val="de-CH"/>
              </w:rPr>
              <w:t>Dieselmotorraum</w:t>
            </w:r>
            <w:r w:rsidR="00647B1A" w:rsidRPr="00647B1A">
              <w:rPr>
                <w:lang w:val="de-CH"/>
              </w:rPr>
              <w:t xml:space="preserve"> </w:t>
            </w:r>
            <w:r w:rsidR="00647B1A" w:rsidRPr="00647B1A">
              <w:rPr>
                <w:sz w:val="20"/>
                <w:lang w:val="de-CH"/>
              </w:rPr>
              <w:t>auslösen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04A0AA7C" w14:textId="77777777" w:rsidR="00C06C78" w:rsidRPr="00647B1A" w:rsidRDefault="00C06C78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647B1A">
              <w:rPr>
                <w:sz w:val="20"/>
                <w:lang w:val="de-CH"/>
              </w:rPr>
              <w:t>richtige Anzeige am Display</w:t>
            </w:r>
          </w:p>
          <w:p w14:paraId="3BA27AA7" w14:textId="4A7ACC1E" w:rsidR="00647B1A" w:rsidRPr="00647B1A" w:rsidRDefault="00B16ED6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Motor ausgeschaltet</w:t>
            </w:r>
          </w:p>
          <w:p w14:paraId="4D43E7F6" w14:textId="328EA6D4" w:rsidR="00C06C78" w:rsidRPr="00647B1A" w:rsidRDefault="00C06C78" w:rsidP="00647B1A">
            <w:pPr>
              <w:pStyle w:val="ListParagraph"/>
              <w:keepNext/>
              <w:keepLines/>
              <w:ind w:left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038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4126AB93" w14:textId="33D2070A" w:rsidR="00C06C78" w:rsidRPr="00647B1A" w:rsidRDefault="00C06C78" w:rsidP="00C06C78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2006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0390ECC4" w14:textId="22C27324" w:rsidR="00C06C78" w:rsidRPr="00647B1A" w:rsidRDefault="00C06C78" w:rsidP="00C06C78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C06C78" w:rsidRPr="00DE7F61" w14:paraId="3F99BFFA" w14:textId="77777777" w:rsidTr="00647B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499F7FC" w14:textId="77777777" w:rsidR="00C06C78" w:rsidRPr="00647B1A" w:rsidRDefault="00C06C78" w:rsidP="00C06C78">
            <w:pPr>
              <w:pStyle w:val="berschrift5frTabelle"/>
              <w:rPr>
                <w:lang w:val="de-CH"/>
              </w:rPr>
            </w:pPr>
          </w:p>
        </w:tc>
        <w:tc>
          <w:tcPr>
            <w:tcW w:w="1559" w:type="dxa"/>
          </w:tcPr>
          <w:p w14:paraId="71CB3817" w14:textId="132991C8" w:rsidR="00C06C78" w:rsidRPr="00647B1A" w:rsidRDefault="00C06C78" w:rsidP="00C06C78">
            <w:pPr>
              <w:keepNext/>
              <w:keepLines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647B1A">
              <w:rPr>
                <w:lang w:val="de-CH"/>
              </w:rPr>
              <w:t>Brand quittieren</w:t>
            </w:r>
          </w:p>
        </w:tc>
        <w:tc>
          <w:tcPr>
            <w:tcW w:w="709" w:type="dxa"/>
          </w:tcPr>
          <w:p w14:paraId="7FC17274" w14:textId="77777777" w:rsidR="00C06C78" w:rsidRPr="00647B1A" w:rsidRDefault="00D559E1" w:rsidP="00C06C78">
            <w:pPr>
              <w:widowControl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1337347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C78" w:rsidRPr="00647B1A"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="00C06C78" w:rsidRPr="00647B1A">
              <w:rPr>
                <w:sz w:val="16"/>
                <w:lang w:val="de-CH"/>
              </w:rPr>
              <w:t xml:space="preserve"> T10</w:t>
            </w:r>
          </w:p>
          <w:p w14:paraId="1C33B761" w14:textId="65E973D0" w:rsidR="00C06C78" w:rsidRPr="00647B1A" w:rsidRDefault="00C06C78" w:rsidP="00C06C78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</w:p>
        </w:tc>
        <w:tc>
          <w:tcPr>
            <w:tcW w:w="3727" w:type="dxa"/>
          </w:tcPr>
          <w:p w14:paraId="070EC2CF" w14:textId="77777777" w:rsidR="00C06C78" w:rsidRPr="00647B1A" w:rsidRDefault="00C06C78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647B1A">
              <w:rPr>
                <w:sz w:val="20"/>
                <w:lang w:val="de-CH"/>
              </w:rPr>
              <w:t>Brandalarm quittieren</w:t>
            </w:r>
          </w:p>
          <w:p w14:paraId="5C542603" w14:textId="77777777" w:rsidR="00C06C78" w:rsidRPr="00647B1A" w:rsidRDefault="00C06C78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647B1A">
              <w:rPr>
                <w:sz w:val="20"/>
                <w:lang w:val="de-CH"/>
              </w:rPr>
              <w:t>Brandmassnahme zurücksetzen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23431E61" w14:textId="485E80B5" w:rsidR="00C06C78" w:rsidRPr="00647B1A" w:rsidRDefault="00B16ED6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Motor lässt sich starten</w:t>
            </w:r>
          </w:p>
          <w:p w14:paraId="60F1282F" w14:textId="389A7426" w:rsidR="00C06C78" w:rsidRPr="00647B1A" w:rsidRDefault="00647B1A" w:rsidP="00C06C7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647B1A">
              <w:rPr>
                <w:sz w:val="20"/>
                <w:lang w:val="de-CH"/>
              </w:rPr>
              <w:t>400VAC wieder vorhanden</w:t>
            </w:r>
          </w:p>
        </w:tc>
        <w:tc>
          <w:tcPr>
            <w:tcW w:w="1038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1E9F6EB7" w14:textId="1B64D8DC" w:rsidR="00C06C78" w:rsidRPr="00DE7F61" w:rsidRDefault="00C06C78" w:rsidP="00C06C78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2006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65671B93" w14:textId="618F2A96" w:rsidR="00C06C78" w:rsidRPr="00DE7F61" w:rsidRDefault="00C06C78" w:rsidP="00C06C78">
            <w:pPr>
              <w:keepNext/>
              <w:keepLines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</w:tbl>
    <w:p w14:paraId="0866B10A" w14:textId="3325D0BF" w:rsidR="00241E6B" w:rsidRDefault="00241E6B" w:rsidP="00241E6B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12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>: Regressionstest Brandmelder</w:t>
      </w:r>
    </w:p>
    <w:p w14:paraId="30A8563D" w14:textId="418E4F69" w:rsidR="00C06C78" w:rsidRDefault="00C06C78">
      <w:pPr>
        <w:spacing w:after="200" w:line="276" w:lineRule="auto"/>
        <w:ind w:left="0"/>
        <w:jc w:val="left"/>
        <w:rPr>
          <w:lang w:val="de-CH"/>
        </w:rPr>
      </w:pPr>
      <w:r>
        <w:rPr>
          <w:lang w:val="de-CH"/>
        </w:rPr>
        <w:br w:type="page"/>
      </w:r>
    </w:p>
    <w:p w14:paraId="7A970CFA" w14:textId="2EE397F6" w:rsidR="00296895" w:rsidRDefault="00296895" w:rsidP="009F1BA1">
      <w:pPr>
        <w:pStyle w:val="Heading3"/>
        <w:rPr>
          <w:lang w:val="de-CH"/>
        </w:rPr>
      </w:pPr>
      <w:bookmarkStart w:id="54" w:name="_Toc120189621"/>
      <w:bookmarkStart w:id="55" w:name="_Ref177634770"/>
      <w:bookmarkStart w:id="56" w:name="_Toc210218896"/>
      <w:r w:rsidRPr="00DE7F61">
        <w:rPr>
          <w:lang w:val="de-CH"/>
        </w:rPr>
        <w:t>Regressionstests dynamisch</w:t>
      </w:r>
      <w:bookmarkEnd w:id="54"/>
      <w:bookmarkEnd w:id="55"/>
      <w:bookmarkEnd w:id="56"/>
    </w:p>
    <w:p w14:paraId="7FAF1881" w14:textId="62FE1785" w:rsidR="000F604C" w:rsidRDefault="000F604C" w:rsidP="000F604C">
      <w:pPr>
        <w:rPr>
          <w:lang w:val="de-CH"/>
        </w:rPr>
      </w:pPr>
      <w:r>
        <w:rPr>
          <w:lang w:val="de-CH"/>
        </w:rPr>
        <w:t xml:space="preserve">Die Auswahl der Testtechnik (T11) soll grundsätzlich gemäss Anforderung in Kapitel </w:t>
      </w:r>
      <w:r>
        <w:rPr>
          <w:lang w:val="de-CH"/>
        </w:rPr>
        <w:fldChar w:fldCharType="begin"/>
      </w:r>
      <w:r>
        <w:rPr>
          <w:lang w:val="de-CH"/>
        </w:rPr>
        <w:instrText xml:space="preserve"> REF _Ref178857994 \r \h </w:instrText>
      </w:r>
      <w:r>
        <w:rPr>
          <w:lang w:val="de-CH"/>
        </w:rPr>
      </w:r>
      <w:r>
        <w:rPr>
          <w:lang w:val="de-CH"/>
        </w:rPr>
        <w:fldChar w:fldCharType="separate"/>
      </w:r>
      <w:r w:rsidR="005B2684">
        <w:rPr>
          <w:lang w:val="de-CH"/>
        </w:rPr>
        <w:t>1.2</w:t>
      </w:r>
      <w:r>
        <w:rPr>
          <w:lang w:val="de-CH"/>
        </w:rPr>
        <w:fldChar w:fldCharType="end"/>
      </w:r>
      <w:r>
        <w:rPr>
          <w:lang w:val="de-CH"/>
        </w:rPr>
        <w:t xml:space="preserve"> durchgeführt werden. Bei einer Abweichung ist zwingend eine Begründung, warum abgewichen werden kann, in die Spalte «Bemerkung» einzutragen. </w:t>
      </w:r>
    </w:p>
    <w:p w14:paraId="245972DA" w14:textId="37D8AF5C" w:rsidR="00296895" w:rsidRDefault="00296895" w:rsidP="009F1BA1">
      <w:pPr>
        <w:pStyle w:val="Heading4"/>
        <w:rPr>
          <w:lang w:val="de-CH"/>
        </w:rPr>
      </w:pPr>
      <w:bookmarkStart w:id="57" w:name="_Toc120189623"/>
      <w:bookmarkStart w:id="58" w:name="_Toc210218897"/>
      <w:r w:rsidRPr="00DE7F61">
        <w:rPr>
          <w:lang w:val="de-CH"/>
        </w:rPr>
        <w:t>Bremsungen</w:t>
      </w:r>
      <w:bookmarkEnd w:id="57"/>
      <w:bookmarkEnd w:id="58"/>
    </w:p>
    <w:p w14:paraId="60C17194" w14:textId="2EA21B24" w:rsidR="00050C86" w:rsidRDefault="00050C86" w:rsidP="00050C86">
      <w:pPr>
        <w:rPr>
          <w:lang w:val="de-CH"/>
        </w:rPr>
      </w:pPr>
      <w:r>
        <w:rPr>
          <w:lang w:val="de-CH"/>
        </w:rPr>
        <w:t xml:space="preserve">Alle Bremsungen sollen über das ASIS </w:t>
      </w:r>
      <w:r w:rsidR="00647B1A">
        <w:rPr>
          <w:lang w:val="de-CH"/>
        </w:rPr>
        <w:t xml:space="preserve">gesichert und allenfalls </w:t>
      </w:r>
      <w:r>
        <w:rPr>
          <w:lang w:val="de-CH"/>
        </w:rPr>
        <w:t>ausgewerte</w:t>
      </w:r>
      <w:r w:rsidR="00647B1A">
        <w:rPr>
          <w:lang w:val="de-CH"/>
        </w:rPr>
        <w:t xml:space="preserve">t </w:t>
      </w:r>
      <w:r>
        <w:rPr>
          <w:lang w:val="de-CH"/>
        </w:rPr>
        <w:t xml:space="preserve">werden. </w:t>
      </w:r>
    </w:p>
    <w:p w14:paraId="6E4C75B7" w14:textId="77777777" w:rsidR="00050C86" w:rsidRDefault="00050C86" w:rsidP="00050C86">
      <w:pPr>
        <w:rPr>
          <w:lang w:val="de-CH"/>
        </w:rPr>
      </w:pPr>
    </w:p>
    <w:tbl>
      <w:tblPr>
        <w:tblStyle w:val="ListTable3-Accent1"/>
        <w:tblW w:w="13483" w:type="dxa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709"/>
        <w:gridCol w:w="3585"/>
        <w:gridCol w:w="3598"/>
        <w:gridCol w:w="1185"/>
        <w:gridCol w:w="1859"/>
      </w:tblGrid>
      <w:tr w:rsidR="00296895" w:rsidRPr="00DE7F61" w14:paraId="6E8A6D95" w14:textId="77777777" w:rsidTr="000F60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46" w:type="dxa"/>
          </w:tcPr>
          <w:p w14:paraId="1697CC45" w14:textId="77777777" w:rsidR="00296895" w:rsidRPr="00DE7F61" w:rsidRDefault="00296895" w:rsidP="00E0142C">
            <w:pPr>
              <w:keepNext/>
              <w:keepLines/>
              <w:ind w:left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Test-fall</w:t>
            </w:r>
          </w:p>
        </w:tc>
        <w:tc>
          <w:tcPr>
            <w:tcW w:w="1701" w:type="dxa"/>
          </w:tcPr>
          <w:p w14:paraId="588439F3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Beschreibung</w:t>
            </w:r>
          </w:p>
        </w:tc>
        <w:tc>
          <w:tcPr>
            <w:tcW w:w="709" w:type="dxa"/>
          </w:tcPr>
          <w:p w14:paraId="63AFF2AC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T/W</w:t>
            </w:r>
          </w:p>
        </w:tc>
        <w:tc>
          <w:tcPr>
            <w:tcW w:w="3585" w:type="dxa"/>
          </w:tcPr>
          <w:p w14:paraId="6FFD90B1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Bedingung</w:t>
            </w:r>
          </w:p>
        </w:tc>
        <w:tc>
          <w:tcPr>
            <w:tcW w:w="3598" w:type="dxa"/>
          </w:tcPr>
          <w:p w14:paraId="6DA4B8D4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soll-Ergebnis</w:t>
            </w:r>
          </w:p>
        </w:tc>
        <w:tc>
          <w:tcPr>
            <w:tcW w:w="1185" w:type="dxa"/>
            <w:tcBorders>
              <w:bottom w:val="single" w:sz="18" w:space="0" w:color="4F81BD" w:themeColor="accent1"/>
            </w:tcBorders>
          </w:tcPr>
          <w:p w14:paraId="635397D2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Erfüllt</w:t>
            </w:r>
          </w:p>
        </w:tc>
        <w:tc>
          <w:tcPr>
            <w:tcW w:w="1859" w:type="dxa"/>
            <w:tcBorders>
              <w:bottom w:val="single" w:sz="18" w:space="0" w:color="4F81BD" w:themeColor="accent1"/>
            </w:tcBorders>
          </w:tcPr>
          <w:p w14:paraId="18F44868" w14:textId="77777777" w:rsidR="00296895" w:rsidRPr="00DE7F61" w:rsidRDefault="00296895" w:rsidP="00E014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Bemerkungen</w:t>
            </w:r>
          </w:p>
        </w:tc>
      </w:tr>
      <w:tr w:rsidR="00E1407D" w:rsidRPr="00DE7F61" w14:paraId="3D1F1E6E" w14:textId="77777777" w:rsidTr="000F60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3C70EC9" w14:textId="77777777" w:rsidR="00E1407D" w:rsidRPr="00DE7F61" w:rsidRDefault="00E1407D" w:rsidP="00E1407D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368F1CDF" w14:textId="28FB2308" w:rsidR="00E1407D" w:rsidRPr="00DE7F61" w:rsidRDefault="00E1407D" w:rsidP="000D1213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Schnellbrems</w:t>
            </w:r>
            <w:r w:rsidR="000D1213">
              <w:rPr>
                <w:lang w:val="de-CH"/>
              </w:rPr>
              <w:t>e</w:t>
            </w:r>
            <w:r>
              <w:rPr>
                <w:lang w:val="de-CH"/>
              </w:rPr>
              <w:t xml:space="preserve"> in Adhäsion</w:t>
            </w:r>
          </w:p>
        </w:tc>
        <w:tc>
          <w:tcPr>
            <w:tcW w:w="709" w:type="dxa"/>
          </w:tcPr>
          <w:p w14:paraId="2B536790" w14:textId="0FEA77E3" w:rsidR="00E1407D" w:rsidRPr="00DE7F61" w:rsidRDefault="00D559E1" w:rsidP="00647B1A">
            <w:pPr>
              <w:widowControl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1233500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604C"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="000F604C" w:rsidRPr="00DE7F61">
              <w:rPr>
                <w:sz w:val="16"/>
                <w:lang w:val="de-CH"/>
              </w:rPr>
              <w:t xml:space="preserve"> T</w:t>
            </w:r>
            <w:r w:rsidR="000F604C">
              <w:rPr>
                <w:sz w:val="16"/>
                <w:lang w:val="de-CH"/>
              </w:rPr>
              <w:t>1</w:t>
            </w:r>
            <w:r w:rsidR="000F604C" w:rsidRPr="00DE7F61">
              <w:rPr>
                <w:sz w:val="16"/>
                <w:lang w:val="de-CH"/>
              </w:rPr>
              <w:t>1</w:t>
            </w:r>
          </w:p>
        </w:tc>
        <w:tc>
          <w:tcPr>
            <w:tcW w:w="3585" w:type="dxa"/>
          </w:tcPr>
          <w:p w14:paraId="72F5FB1D" w14:textId="5838082D" w:rsidR="00E1407D" w:rsidRPr="00DE7F61" w:rsidRDefault="00E8344C" w:rsidP="00E1407D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 xml:space="preserve">Fahrt mit </w:t>
            </w:r>
            <w:r w:rsidR="00647B1A">
              <w:rPr>
                <w:sz w:val="20"/>
                <w:lang w:val="de-CH"/>
              </w:rPr>
              <w:t>v-Max</w:t>
            </w:r>
          </w:p>
          <w:p w14:paraId="39B8BCE7" w14:textId="416E5398" w:rsidR="001C33C5" w:rsidRPr="00647B1A" w:rsidRDefault="00E1407D" w:rsidP="00647B1A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 xml:space="preserve">Schnellbremsung </w:t>
            </w:r>
            <w:r>
              <w:rPr>
                <w:sz w:val="20"/>
                <w:lang w:val="de-CH"/>
              </w:rPr>
              <w:t>auslösen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7F33CF98" w14:textId="09DE8289" w:rsidR="00E1407D" w:rsidRPr="00DE7F61" w:rsidRDefault="00E1407D" w:rsidP="00647B1A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Bremsung w</w:t>
            </w:r>
            <w:r w:rsidR="001D42C8">
              <w:rPr>
                <w:sz w:val="20"/>
                <w:lang w:val="de-CH"/>
              </w:rPr>
              <w:t>ird</w:t>
            </w:r>
            <w:r w:rsidRPr="00DE7F61">
              <w:rPr>
                <w:sz w:val="20"/>
                <w:lang w:val="de-CH"/>
              </w:rPr>
              <w:t xml:space="preserve"> korrekt ausgeführ</w:t>
            </w:r>
            <w:r w:rsidR="00647B1A">
              <w:rPr>
                <w:sz w:val="20"/>
                <w:lang w:val="de-CH"/>
              </w:rPr>
              <w:t>t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01AFE6B8" w14:textId="73ECCF17" w:rsidR="00AD5878" w:rsidRDefault="00AD5878" w:rsidP="00AD5878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5432D4EB" w14:textId="77777777" w:rsidR="00E1407D" w:rsidRPr="00DE7F61" w:rsidRDefault="00E1407D" w:rsidP="00E1407D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E1407D" w:rsidRPr="002925D5" w14:paraId="66E317BE" w14:textId="77777777" w:rsidTr="000F60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07608E4" w14:textId="77777777" w:rsidR="00E1407D" w:rsidRPr="00DE7F61" w:rsidRDefault="00E1407D" w:rsidP="00E1407D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2B400E03" w14:textId="5F072824" w:rsidR="00E1407D" w:rsidRPr="00DE7F61" w:rsidRDefault="000D1213" w:rsidP="000D1213">
            <w:pPr>
              <w:keepNext/>
              <w:keepLines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Schnellbr</w:t>
            </w:r>
            <w:r w:rsidR="00E1407D" w:rsidRPr="00DE7F61">
              <w:rPr>
                <w:lang w:val="de-CH"/>
              </w:rPr>
              <w:t>ems</w:t>
            </w:r>
            <w:r>
              <w:rPr>
                <w:lang w:val="de-CH"/>
              </w:rPr>
              <w:t>e</w:t>
            </w:r>
            <w:r w:rsidR="00E1407D" w:rsidRPr="00DE7F61">
              <w:rPr>
                <w:lang w:val="de-CH"/>
              </w:rPr>
              <w:t xml:space="preserve"> BS1</w:t>
            </w:r>
            <w:r>
              <w:rPr>
                <w:lang w:val="de-CH"/>
              </w:rPr>
              <w:t xml:space="preserve"> in Zahnstange</w:t>
            </w:r>
          </w:p>
        </w:tc>
        <w:tc>
          <w:tcPr>
            <w:tcW w:w="709" w:type="dxa"/>
          </w:tcPr>
          <w:p w14:paraId="5366543E" w14:textId="4CBFED3A" w:rsidR="00E1407D" w:rsidRPr="00DE7F61" w:rsidRDefault="00D559E1" w:rsidP="00647B1A">
            <w:pPr>
              <w:widowControl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1328875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604C"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="000F604C" w:rsidRPr="00DE7F61">
              <w:rPr>
                <w:sz w:val="16"/>
                <w:lang w:val="de-CH"/>
              </w:rPr>
              <w:t xml:space="preserve"> T</w:t>
            </w:r>
            <w:r w:rsidR="000F604C">
              <w:rPr>
                <w:sz w:val="16"/>
                <w:lang w:val="de-CH"/>
              </w:rPr>
              <w:t>1</w:t>
            </w:r>
            <w:r w:rsidR="000F604C" w:rsidRPr="00DE7F61">
              <w:rPr>
                <w:sz w:val="16"/>
                <w:lang w:val="de-CH"/>
              </w:rPr>
              <w:t>1</w:t>
            </w:r>
          </w:p>
        </w:tc>
        <w:tc>
          <w:tcPr>
            <w:tcW w:w="3585" w:type="dxa"/>
          </w:tcPr>
          <w:p w14:paraId="17BAAF7C" w14:textId="0FC94E2D" w:rsidR="00E1407D" w:rsidRPr="00DE7F61" w:rsidRDefault="00E1407D" w:rsidP="00E1407D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 xml:space="preserve">Fahrt mit </w:t>
            </w:r>
            <w:r w:rsidR="001C33C5">
              <w:rPr>
                <w:sz w:val="20"/>
                <w:lang w:val="de-CH"/>
              </w:rPr>
              <w:t>Streckengeschwindigkeit</w:t>
            </w:r>
            <w:r>
              <w:rPr>
                <w:sz w:val="20"/>
                <w:vertAlign w:val="subscript"/>
                <w:lang w:val="de-CH"/>
              </w:rPr>
              <w:t xml:space="preserve"> </w:t>
            </w:r>
            <w:r>
              <w:rPr>
                <w:sz w:val="20"/>
                <w:lang w:val="de-CH"/>
              </w:rPr>
              <w:t>in Zahnstange</w:t>
            </w:r>
          </w:p>
          <w:p w14:paraId="6FEADD2B" w14:textId="0B0D25D1" w:rsidR="00E1407D" w:rsidRPr="00DE7F61" w:rsidRDefault="000D1213" w:rsidP="00E1407D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 xml:space="preserve">Schnellbremsung </w:t>
            </w:r>
            <w:r>
              <w:rPr>
                <w:sz w:val="20"/>
                <w:lang w:val="de-CH"/>
              </w:rPr>
              <w:t>auslösen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2033B282" w14:textId="0AEA7F4B" w:rsidR="00E1407D" w:rsidRPr="00DE7F61" w:rsidRDefault="00E1407D" w:rsidP="00E1407D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Bremsung w</w:t>
            </w:r>
            <w:r w:rsidR="001D42C8">
              <w:rPr>
                <w:sz w:val="20"/>
                <w:lang w:val="de-CH"/>
              </w:rPr>
              <w:t>ird</w:t>
            </w:r>
            <w:r w:rsidRPr="00DE7F61">
              <w:rPr>
                <w:sz w:val="20"/>
                <w:lang w:val="de-CH"/>
              </w:rPr>
              <w:t xml:space="preserve"> korrekt ausgeführt</w:t>
            </w:r>
          </w:p>
          <w:p w14:paraId="7A53F0AD" w14:textId="50B505A8" w:rsidR="001C33C5" w:rsidRPr="001D42C8" w:rsidRDefault="000D1213" w:rsidP="001D42C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Bremszylinderdruck ZR-Bremse bei «BS1 fest»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014519AF" w14:textId="298D2A5C" w:rsidR="00E1407D" w:rsidRPr="00DE7F61" w:rsidRDefault="00E1407D" w:rsidP="00E1407D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52F6F35D" w14:textId="77777777" w:rsidR="00E1407D" w:rsidRPr="00DE7F61" w:rsidRDefault="00E1407D" w:rsidP="00E1407D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E1407D" w:rsidRPr="00F26206" w14:paraId="51F838C8" w14:textId="77777777" w:rsidTr="000F60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112BAFA" w14:textId="77777777" w:rsidR="00E1407D" w:rsidRPr="00DE7F61" w:rsidRDefault="00E1407D" w:rsidP="00E1407D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369BD253" w14:textId="71CA9CB0" w:rsidR="00E1407D" w:rsidRPr="00DE7F61" w:rsidRDefault="001D42C8" w:rsidP="000D1213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Schnellbr</w:t>
            </w:r>
            <w:r w:rsidRPr="00DE7F61">
              <w:rPr>
                <w:lang w:val="de-CH"/>
              </w:rPr>
              <w:t>ems</w:t>
            </w:r>
            <w:r>
              <w:rPr>
                <w:lang w:val="de-CH"/>
              </w:rPr>
              <w:t>e</w:t>
            </w:r>
            <w:r w:rsidRPr="00DE7F61">
              <w:rPr>
                <w:lang w:val="de-CH"/>
              </w:rPr>
              <w:t xml:space="preserve"> BS</w:t>
            </w:r>
            <w:r>
              <w:rPr>
                <w:lang w:val="de-CH"/>
              </w:rPr>
              <w:t>2 in Zahnstange</w:t>
            </w:r>
          </w:p>
        </w:tc>
        <w:tc>
          <w:tcPr>
            <w:tcW w:w="709" w:type="dxa"/>
          </w:tcPr>
          <w:p w14:paraId="12E09B43" w14:textId="184B48DF" w:rsidR="00E1407D" w:rsidRPr="00DE7F61" w:rsidRDefault="00D559E1" w:rsidP="00647B1A">
            <w:pPr>
              <w:widowControl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455146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604C"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="000F604C" w:rsidRPr="00DE7F61">
              <w:rPr>
                <w:sz w:val="16"/>
                <w:lang w:val="de-CH"/>
              </w:rPr>
              <w:t xml:space="preserve"> T</w:t>
            </w:r>
            <w:r w:rsidR="000F604C">
              <w:rPr>
                <w:sz w:val="16"/>
                <w:lang w:val="de-CH"/>
              </w:rPr>
              <w:t>1</w:t>
            </w:r>
            <w:r w:rsidR="000F604C" w:rsidRPr="00DE7F61">
              <w:rPr>
                <w:sz w:val="16"/>
                <w:lang w:val="de-CH"/>
              </w:rPr>
              <w:t>1</w:t>
            </w:r>
          </w:p>
        </w:tc>
        <w:tc>
          <w:tcPr>
            <w:tcW w:w="3585" w:type="dxa"/>
          </w:tcPr>
          <w:p w14:paraId="4DB11C66" w14:textId="423045BB" w:rsidR="00E1407D" w:rsidRPr="00DE7F61" w:rsidRDefault="001C33C5" w:rsidP="00E1407D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 xml:space="preserve">Fahrt mit </w:t>
            </w:r>
            <w:r w:rsidR="001D42C8">
              <w:rPr>
                <w:sz w:val="20"/>
                <w:lang w:val="de-CH"/>
              </w:rPr>
              <w:t>reduzierter Ge</w:t>
            </w:r>
            <w:r>
              <w:rPr>
                <w:sz w:val="20"/>
                <w:lang w:val="de-CH"/>
              </w:rPr>
              <w:t>schwindigkeit</w:t>
            </w:r>
            <w:r>
              <w:rPr>
                <w:sz w:val="20"/>
                <w:vertAlign w:val="subscript"/>
                <w:lang w:val="de-CH"/>
              </w:rPr>
              <w:t xml:space="preserve"> </w:t>
            </w:r>
            <w:r>
              <w:rPr>
                <w:sz w:val="20"/>
                <w:lang w:val="de-CH"/>
              </w:rPr>
              <w:t>i</w:t>
            </w:r>
            <w:r w:rsidR="00E1407D">
              <w:rPr>
                <w:sz w:val="20"/>
                <w:lang w:val="de-CH"/>
              </w:rPr>
              <w:t>n Zahnstange</w:t>
            </w:r>
          </w:p>
          <w:p w14:paraId="1E9B64B3" w14:textId="287EFA5C" w:rsidR="00E1407D" w:rsidRPr="00DE7F61" w:rsidRDefault="001D42C8" w:rsidP="00E1407D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Schnellbremse</w:t>
            </w:r>
            <w:r w:rsidR="00E1407D" w:rsidRPr="00DE7F61">
              <w:rPr>
                <w:sz w:val="20"/>
                <w:lang w:val="de-CH"/>
              </w:rPr>
              <w:t xml:space="preserve"> </w:t>
            </w:r>
            <w:r>
              <w:rPr>
                <w:sz w:val="20"/>
                <w:lang w:val="de-CH"/>
              </w:rPr>
              <w:t>mit BS2-Schalter</w:t>
            </w:r>
            <w:r w:rsidR="000D1213">
              <w:rPr>
                <w:sz w:val="20"/>
                <w:lang w:val="de-CH"/>
              </w:rPr>
              <w:t xml:space="preserve"> auslösen</w:t>
            </w:r>
            <w:r w:rsidR="00E1407D" w:rsidRPr="00DE7F61">
              <w:rPr>
                <w:sz w:val="20"/>
                <w:lang w:val="de-CH"/>
              </w:rPr>
              <w:t xml:space="preserve"> 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4A72F33B" w14:textId="0DCB5AB2" w:rsidR="00E1407D" w:rsidRDefault="00E1407D" w:rsidP="00E1407D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Bremsung w</w:t>
            </w:r>
            <w:r w:rsidR="001D42C8">
              <w:rPr>
                <w:sz w:val="20"/>
                <w:lang w:val="de-CH"/>
              </w:rPr>
              <w:t>ird</w:t>
            </w:r>
            <w:r w:rsidRPr="00DE7F61">
              <w:rPr>
                <w:sz w:val="20"/>
                <w:lang w:val="de-CH"/>
              </w:rPr>
              <w:t xml:space="preserve"> korrekt ausgeführt</w:t>
            </w:r>
          </w:p>
          <w:p w14:paraId="1B0F2B6C" w14:textId="6EE1893E" w:rsidR="00F26206" w:rsidRPr="00DE7F61" w:rsidRDefault="00F26206" w:rsidP="00E1407D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Im TOP prüfen: ED-Bremse nicht aktiv</w:t>
            </w:r>
          </w:p>
          <w:p w14:paraId="36E9EDDC" w14:textId="6143F24C" w:rsidR="001C33C5" w:rsidRPr="001C33C5" w:rsidRDefault="001C33C5" w:rsidP="001D42C8">
            <w:pPr>
              <w:pStyle w:val="ListParagraph"/>
              <w:keepNext/>
              <w:keepLines/>
              <w:ind w:left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4756D914" w14:textId="1227D70C" w:rsidR="00E1407D" w:rsidRPr="00DE7F61" w:rsidRDefault="00E1407D" w:rsidP="00E1407D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69D2AB08" w14:textId="77777777" w:rsidR="00E1407D" w:rsidRPr="00DE7F61" w:rsidRDefault="00E1407D" w:rsidP="00E1407D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5C2CB3" w:rsidRPr="005C2CB3" w14:paraId="6232DF98" w14:textId="77777777" w:rsidTr="000F60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D33B777" w14:textId="77777777" w:rsidR="005C2CB3" w:rsidRPr="00DE7F61" w:rsidRDefault="005C2CB3" w:rsidP="005C2CB3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44125681" w14:textId="43C5B2E5" w:rsidR="005C2CB3" w:rsidRDefault="005C2CB3" w:rsidP="005C2CB3">
            <w:pPr>
              <w:keepNext/>
              <w:keepLines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proofErr w:type="spellStart"/>
            <w:r>
              <w:rPr>
                <w:lang w:val="de-CH"/>
              </w:rPr>
              <w:t>Schnellbermse</w:t>
            </w:r>
            <w:proofErr w:type="spellEnd"/>
            <w:r>
              <w:rPr>
                <w:lang w:val="de-CH"/>
              </w:rPr>
              <w:t xml:space="preserve"> Übergeschwindigkeit</w:t>
            </w:r>
          </w:p>
        </w:tc>
        <w:tc>
          <w:tcPr>
            <w:tcW w:w="709" w:type="dxa"/>
          </w:tcPr>
          <w:p w14:paraId="0E8D5986" w14:textId="0C98802B" w:rsidR="005C2CB3" w:rsidRDefault="00D559E1" w:rsidP="005C2CB3">
            <w:pPr>
              <w:widowControl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S Gothic" w:eastAsia="MS Gothic" w:hAnsi="MS Gothic"/>
                <w:sz w:val="16"/>
                <w:szCs w:val="18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192354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2CB3"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="005C2CB3" w:rsidRPr="00DE7F61">
              <w:rPr>
                <w:sz w:val="16"/>
                <w:lang w:val="de-CH"/>
              </w:rPr>
              <w:t xml:space="preserve"> T</w:t>
            </w:r>
            <w:r w:rsidR="005C2CB3">
              <w:rPr>
                <w:sz w:val="16"/>
                <w:lang w:val="de-CH"/>
              </w:rPr>
              <w:t>1</w:t>
            </w:r>
            <w:r w:rsidR="005C2CB3" w:rsidRPr="00DE7F61">
              <w:rPr>
                <w:sz w:val="16"/>
                <w:lang w:val="de-CH"/>
              </w:rPr>
              <w:t>1</w:t>
            </w:r>
          </w:p>
        </w:tc>
        <w:tc>
          <w:tcPr>
            <w:tcW w:w="3585" w:type="dxa"/>
          </w:tcPr>
          <w:p w14:paraId="3EB2487E" w14:textId="77777777" w:rsidR="005C2CB3" w:rsidRDefault="005C2CB3" w:rsidP="005C2CB3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Am Display «Test Übergeschwindigkeit» wählen</w:t>
            </w:r>
          </w:p>
          <w:p w14:paraId="5FB0282B" w14:textId="25FD5894" w:rsidR="005C2CB3" w:rsidRPr="00DE7F61" w:rsidRDefault="005C2CB3" w:rsidP="005C2CB3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Fahrzeug Beschleunigen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785D4660" w14:textId="77777777" w:rsidR="005C2CB3" w:rsidRDefault="005C2CB3" w:rsidP="005C2CB3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 xml:space="preserve">Schnellbremsung wird bei ca. </w:t>
            </w:r>
            <w:r w:rsidR="00BB3DF9">
              <w:rPr>
                <w:sz w:val="20"/>
                <w:lang w:val="de-CH"/>
              </w:rPr>
              <w:t>80</w:t>
            </w:r>
            <w:r>
              <w:rPr>
                <w:sz w:val="20"/>
                <w:lang w:val="de-CH"/>
              </w:rPr>
              <w:t xml:space="preserve">% der </w:t>
            </w:r>
            <w:r w:rsidR="00BB3DF9">
              <w:rPr>
                <w:sz w:val="20"/>
                <w:lang w:val="de-CH"/>
              </w:rPr>
              <w:t>r</w:t>
            </w:r>
            <w:r w:rsidR="004134FB">
              <w:rPr>
                <w:sz w:val="20"/>
                <w:lang w:val="de-CH"/>
              </w:rPr>
              <w:t>egimeabhängigen Maximalgeschwindigkeit ausgelöst</w:t>
            </w:r>
          </w:p>
          <w:p w14:paraId="0401E632" w14:textId="0264EF2A" w:rsidR="00BB3DF9" w:rsidRPr="00DE7F61" w:rsidRDefault="00BB3DF9" w:rsidP="005C2CB3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Meldung am Display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57E8C735" w14:textId="77777777" w:rsidR="005C2CB3" w:rsidRPr="00DE7F61" w:rsidRDefault="005C2CB3" w:rsidP="005C2CB3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182F1B31" w14:textId="77777777" w:rsidR="005C2CB3" w:rsidRPr="00DE7F61" w:rsidRDefault="005C2CB3" w:rsidP="005C2CB3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</w:tbl>
    <w:p w14:paraId="3AA7398E" w14:textId="07518A09" w:rsidR="00296895" w:rsidRPr="00DE7F61" w:rsidRDefault="00296895" w:rsidP="00296895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13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>: Regressionstest Bremsungen</w:t>
      </w:r>
      <w:bookmarkEnd w:id="0"/>
    </w:p>
    <w:p w14:paraId="1EB5DBFC" w14:textId="77777777" w:rsidR="00CD153F" w:rsidRDefault="00CD153F">
      <w:pPr>
        <w:spacing w:after="200" w:line="276" w:lineRule="auto"/>
        <w:ind w:left="0"/>
        <w:jc w:val="left"/>
        <w:rPr>
          <w:rFonts w:cs="Arial"/>
          <w:b/>
          <w:kern w:val="32"/>
          <w:sz w:val="24"/>
          <w:szCs w:val="26"/>
        </w:rPr>
      </w:pPr>
      <w:r>
        <w:br w:type="page"/>
      </w:r>
    </w:p>
    <w:p w14:paraId="2F966824" w14:textId="4B1C7B60" w:rsidR="009828FC" w:rsidRDefault="00CD153F" w:rsidP="00CD153F">
      <w:pPr>
        <w:pStyle w:val="Heading3"/>
      </w:pPr>
      <w:bookmarkStart w:id="59" w:name="_Toc210218898"/>
      <w:proofErr w:type="spellStart"/>
      <w:r>
        <w:t>Regressionstest</w:t>
      </w:r>
      <w:proofErr w:type="spellEnd"/>
      <w:r>
        <w:t xml:space="preserve"> </w:t>
      </w:r>
      <w:proofErr w:type="spellStart"/>
      <w:r>
        <w:t>Funkfernsteuerung</w:t>
      </w:r>
      <w:bookmarkEnd w:id="59"/>
      <w:proofErr w:type="spellEnd"/>
    </w:p>
    <w:p w14:paraId="4109DDBC" w14:textId="0A817B81" w:rsidR="00CA4C36" w:rsidRDefault="009242BD" w:rsidP="00CA4C36">
      <w:pPr>
        <w:pStyle w:val="Heading4"/>
        <w:rPr>
          <w:lang w:val="de-CH"/>
        </w:rPr>
      </w:pPr>
      <w:bookmarkStart w:id="60" w:name="_Toc210218899"/>
      <w:proofErr w:type="gramStart"/>
      <w:r>
        <w:rPr>
          <w:lang w:val="de-CH"/>
        </w:rPr>
        <w:t>Test Funkfernsteuerung</w:t>
      </w:r>
      <w:bookmarkEnd w:id="60"/>
      <w:proofErr w:type="gramEnd"/>
    </w:p>
    <w:p w14:paraId="53D9E71A" w14:textId="3EE32DD7" w:rsidR="00334F2C" w:rsidRPr="00334F2C" w:rsidRDefault="00334F2C" w:rsidP="00334F2C">
      <w:pPr>
        <w:rPr>
          <w:lang w:val="de-CH"/>
        </w:rPr>
      </w:pPr>
      <w:r>
        <w:rPr>
          <w:lang w:val="de-CH"/>
        </w:rPr>
        <w:t>Alle Bedienhandlungen a</w:t>
      </w:r>
      <w:r w:rsidR="00466012">
        <w:rPr>
          <w:lang w:val="de-CH"/>
        </w:rPr>
        <w:t>b Funkfernsteuerung ausführen</w:t>
      </w:r>
    </w:p>
    <w:tbl>
      <w:tblPr>
        <w:tblStyle w:val="ListTable3-Accent1"/>
        <w:tblW w:w="13483" w:type="dxa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709"/>
        <w:gridCol w:w="3585"/>
        <w:gridCol w:w="3598"/>
        <w:gridCol w:w="1185"/>
        <w:gridCol w:w="1859"/>
      </w:tblGrid>
      <w:tr w:rsidR="00CA4C36" w:rsidRPr="00DE7F61" w14:paraId="709C9493" w14:textId="77777777" w:rsidTr="000F60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46" w:type="dxa"/>
          </w:tcPr>
          <w:p w14:paraId="328C3968" w14:textId="77777777" w:rsidR="00CA4C36" w:rsidRPr="00DE7F61" w:rsidRDefault="00CA4C36" w:rsidP="003C7265">
            <w:pPr>
              <w:keepNext/>
              <w:keepLines/>
              <w:ind w:left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Test-fall</w:t>
            </w:r>
          </w:p>
        </w:tc>
        <w:tc>
          <w:tcPr>
            <w:tcW w:w="1701" w:type="dxa"/>
          </w:tcPr>
          <w:p w14:paraId="488328E4" w14:textId="77777777" w:rsidR="00CA4C36" w:rsidRPr="00DE7F61" w:rsidRDefault="00CA4C36" w:rsidP="003C7265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Beschreibung</w:t>
            </w:r>
          </w:p>
        </w:tc>
        <w:tc>
          <w:tcPr>
            <w:tcW w:w="709" w:type="dxa"/>
          </w:tcPr>
          <w:p w14:paraId="6AC4920F" w14:textId="77777777" w:rsidR="00CA4C36" w:rsidRPr="00DE7F61" w:rsidRDefault="00CA4C36" w:rsidP="003C7265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T/W</w:t>
            </w:r>
          </w:p>
        </w:tc>
        <w:tc>
          <w:tcPr>
            <w:tcW w:w="3585" w:type="dxa"/>
          </w:tcPr>
          <w:p w14:paraId="1224447C" w14:textId="77777777" w:rsidR="00CA4C36" w:rsidRPr="00DE7F61" w:rsidRDefault="00CA4C36" w:rsidP="003C7265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Bedingung</w:t>
            </w:r>
          </w:p>
        </w:tc>
        <w:tc>
          <w:tcPr>
            <w:tcW w:w="3598" w:type="dxa"/>
          </w:tcPr>
          <w:p w14:paraId="14640644" w14:textId="77777777" w:rsidR="00CA4C36" w:rsidRPr="00DE7F61" w:rsidRDefault="00CA4C36" w:rsidP="003C7265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soll-Ergebnis</w:t>
            </w:r>
          </w:p>
        </w:tc>
        <w:tc>
          <w:tcPr>
            <w:tcW w:w="1185" w:type="dxa"/>
            <w:tcBorders>
              <w:bottom w:val="single" w:sz="18" w:space="0" w:color="4F81BD" w:themeColor="accent1"/>
            </w:tcBorders>
          </w:tcPr>
          <w:p w14:paraId="5C51218A" w14:textId="77777777" w:rsidR="00CA4C36" w:rsidRPr="00DE7F61" w:rsidRDefault="00CA4C36" w:rsidP="003C7265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Erfüllt</w:t>
            </w:r>
          </w:p>
        </w:tc>
        <w:tc>
          <w:tcPr>
            <w:tcW w:w="1859" w:type="dxa"/>
            <w:tcBorders>
              <w:bottom w:val="single" w:sz="18" w:space="0" w:color="4F81BD" w:themeColor="accent1"/>
            </w:tcBorders>
          </w:tcPr>
          <w:p w14:paraId="2F8085DF" w14:textId="77777777" w:rsidR="00CA4C36" w:rsidRPr="00DE7F61" w:rsidRDefault="00CA4C36" w:rsidP="003C7265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Bemerkungen</w:t>
            </w:r>
          </w:p>
        </w:tc>
      </w:tr>
      <w:tr w:rsidR="000F604C" w:rsidRPr="00DE7F61" w14:paraId="7C7EABF1" w14:textId="77777777" w:rsidTr="000F60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1FCC011" w14:textId="77777777" w:rsidR="000F604C" w:rsidRPr="00DE7F61" w:rsidRDefault="000F604C" w:rsidP="000F604C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18611EF9" w14:textId="7D27D954" w:rsidR="000F604C" w:rsidRPr="00DE7F61" w:rsidRDefault="00F139F5" w:rsidP="000F604C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Fahrrichtung 1</w:t>
            </w:r>
          </w:p>
        </w:tc>
        <w:tc>
          <w:tcPr>
            <w:tcW w:w="709" w:type="dxa"/>
          </w:tcPr>
          <w:p w14:paraId="60EE0548" w14:textId="18D161A8" w:rsidR="000F604C" w:rsidRPr="00DE7F61" w:rsidRDefault="00D559E1" w:rsidP="00647B1A">
            <w:pPr>
              <w:widowControl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1976871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604C"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="000F604C" w:rsidRPr="00DE7F61">
              <w:rPr>
                <w:sz w:val="16"/>
                <w:lang w:val="de-CH"/>
              </w:rPr>
              <w:t xml:space="preserve"> T</w:t>
            </w:r>
            <w:r w:rsidR="000F604C">
              <w:rPr>
                <w:sz w:val="16"/>
                <w:lang w:val="de-CH"/>
              </w:rPr>
              <w:t>1</w:t>
            </w:r>
            <w:r w:rsidR="00D3216D">
              <w:rPr>
                <w:sz w:val="16"/>
                <w:lang w:val="de-CH"/>
              </w:rPr>
              <w:t>1</w:t>
            </w:r>
          </w:p>
        </w:tc>
        <w:tc>
          <w:tcPr>
            <w:tcW w:w="3585" w:type="dxa"/>
          </w:tcPr>
          <w:p w14:paraId="21E8875F" w14:textId="77777777" w:rsidR="000F604C" w:rsidRDefault="00F139F5" w:rsidP="000F604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Funkfernsteuerung aktivieren</w:t>
            </w:r>
          </w:p>
          <w:p w14:paraId="5D8FAFA3" w14:textId="77777777" w:rsidR="00F139F5" w:rsidRDefault="00F139F5" w:rsidP="000F604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Fahrrichtung 1 einlegen</w:t>
            </w:r>
          </w:p>
          <w:p w14:paraId="050CA69F" w14:textId="7404266A" w:rsidR="00F139F5" w:rsidRPr="00DE7F61" w:rsidRDefault="00F139F5" w:rsidP="000F604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Zugkraft geben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0C628581" w14:textId="1941A337" w:rsidR="000F604C" w:rsidRPr="00767042" w:rsidRDefault="00F139F5" w:rsidP="000F604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Fahrzeug fährt in Fahrrichtung 1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3AA8701E" w14:textId="149A004D" w:rsidR="000F604C" w:rsidRDefault="000F604C" w:rsidP="000F604C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6AE208F6" w14:textId="77777777" w:rsidR="000F604C" w:rsidRPr="00DE7F61" w:rsidRDefault="000F604C" w:rsidP="000F604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F139F5" w:rsidRPr="00DE7F61" w14:paraId="329AF0F3" w14:textId="77777777" w:rsidTr="000F60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F3926D5" w14:textId="77777777" w:rsidR="00F139F5" w:rsidRPr="00DE7F61" w:rsidRDefault="00F139F5" w:rsidP="00F139F5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4E93BF93" w14:textId="251ABFA7" w:rsidR="00F139F5" w:rsidRPr="00DE7F61" w:rsidRDefault="00F139F5" w:rsidP="00F139F5">
            <w:pPr>
              <w:keepNext/>
              <w:keepLines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Fahrrichtung 2</w:t>
            </w:r>
          </w:p>
        </w:tc>
        <w:tc>
          <w:tcPr>
            <w:tcW w:w="709" w:type="dxa"/>
          </w:tcPr>
          <w:p w14:paraId="15295088" w14:textId="6FC7F3AB" w:rsidR="00F139F5" w:rsidRDefault="00F139F5" w:rsidP="00F139F5">
            <w:pPr>
              <w:widowControl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1970243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Pr="00DE7F61">
              <w:rPr>
                <w:sz w:val="16"/>
                <w:lang w:val="de-CH"/>
              </w:rPr>
              <w:t xml:space="preserve"> T</w:t>
            </w:r>
            <w:r>
              <w:rPr>
                <w:sz w:val="16"/>
                <w:lang w:val="de-CH"/>
              </w:rPr>
              <w:t>11</w:t>
            </w:r>
          </w:p>
        </w:tc>
        <w:tc>
          <w:tcPr>
            <w:tcW w:w="3585" w:type="dxa"/>
          </w:tcPr>
          <w:p w14:paraId="1E0F1E62" w14:textId="5783BB34" w:rsidR="00F139F5" w:rsidRDefault="00F139F5" w:rsidP="00F139F5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Fahrrichtung 2 einlegen</w:t>
            </w:r>
          </w:p>
          <w:p w14:paraId="6D033AFC" w14:textId="450D64F3" w:rsidR="00F139F5" w:rsidRDefault="00F139F5" w:rsidP="00F139F5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Zugkraft geben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2FFABDA0" w14:textId="02573240" w:rsidR="00F139F5" w:rsidRDefault="00F139F5" w:rsidP="00F139F5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Fahrzeug fährt in Fahrrichtung 2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41496224" w14:textId="6A952A01" w:rsidR="00F139F5" w:rsidRDefault="00F139F5" w:rsidP="00F139F5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3746CFB4" w14:textId="77777777" w:rsidR="00F139F5" w:rsidRPr="00DE7F61" w:rsidRDefault="00F139F5" w:rsidP="00F139F5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AB1378" w:rsidRPr="001D017F" w14:paraId="65A76AC7" w14:textId="77777777" w:rsidTr="000F60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F2053D5" w14:textId="62B83FF7" w:rsidR="00AB1378" w:rsidRPr="00DE7F61" w:rsidRDefault="00AB1378" w:rsidP="000F604C">
            <w:pPr>
              <w:pStyle w:val="berschrift5frTabelle"/>
              <w:rPr>
                <w:lang w:val="de-CH"/>
              </w:rPr>
            </w:pPr>
            <w:r>
              <w:rPr>
                <w:lang w:val="de-CH"/>
              </w:rPr>
              <w:t>§</w:t>
            </w:r>
          </w:p>
        </w:tc>
        <w:tc>
          <w:tcPr>
            <w:tcW w:w="1701" w:type="dxa"/>
          </w:tcPr>
          <w:p w14:paraId="663CD92F" w14:textId="5B6A8378" w:rsidR="00AB1378" w:rsidRPr="00DE7F61" w:rsidRDefault="00F139F5" w:rsidP="000F604C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Schnellbremsung</w:t>
            </w:r>
          </w:p>
        </w:tc>
        <w:tc>
          <w:tcPr>
            <w:tcW w:w="709" w:type="dxa"/>
          </w:tcPr>
          <w:p w14:paraId="4764D2DD" w14:textId="736ECD1F" w:rsidR="00AB1378" w:rsidRDefault="00D559E1" w:rsidP="00647B1A">
            <w:pPr>
              <w:widowControl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S Gothic" w:eastAsia="MS Gothic" w:hAnsi="MS Gothic"/>
                <w:sz w:val="16"/>
                <w:szCs w:val="18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228894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017F"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="001D017F" w:rsidRPr="00DE7F61">
              <w:rPr>
                <w:sz w:val="16"/>
                <w:lang w:val="de-CH"/>
              </w:rPr>
              <w:t xml:space="preserve"> T</w:t>
            </w:r>
            <w:r w:rsidR="001D017F">
              <w:rPr>
                <w:sz w:val="16"/>
                <w:lang w:val="de-CH"/>
              </w:rPr>
              <w:t>1</w:t>
            </w:r>
            <w:r w:rsidR="001D017F" w:rsidRPr="00DE7F61">
              <w:rPr>
                <w:sz w:val="16"/>
                <w:lang w:val="de-CH"/>
              </w:rPr>
              <w:t>1</w:t>
            </w:r>
          </w:p>
        </w:tc>
        <w:tc>
          <w:tcPr>
            <w:tcW w:w="3585" w:type="dxa"/>
          </w:tcPr>
          <w:p w14:paraId="0712272A" w14:textId="77777777" w:rsidR="001D017F" w:rsidRDefault="00334F2C" w:rsidP="000F604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Losfahren</w:t>
            </w:r>
          </w:p>
          <w:p w14:paraId="01FA4C9E" w14:textId="287DB393" w:rsidR="00334F2C" w:rsidRDefault="00334F2C" w:rsidP="000F604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Schnellbremsung auslösen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7A5A0530" w14:textId="615EFD8C" w:rsidR="00811140" w:rsidRDefault="00334F2C" w:rsidP="000F604C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Schnellbremsung erfolgt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6A8600B1" w14:textId="77777777" w:rsidR="00AB1378" w:rsidRDefault="00AB1378" w:rsidP="000F604C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31D5799E" w14:textId="77777777" w:rsidR="00AB1378" w:rsidRPr="00DE7F61" w:rsidRDefault="00AB1378" w:rsidP="000F604C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</w:tbl>
    <w:p w14:paraId="29136405" w14:textId="648F6C8B" w:rsidR="00CA4C36" w:rsidRDefault="00CA4C36" w:rsidP="00CA4C36">
      <w:pPr>
        <w:pStyle w:val="Caption"/>
        <w:rPr>
          <w:lang w:val="de-CH"/>
        </w:rPr>
      </w:pPr>
      <w:r w:rsidRPr="00DE7F61">
        <w:rPr>
          <w:lang w:val="de-CH"/>
        </w:rPr>
        <w:t xml:space="preserve">Tabelle </w:t>
      </w:r>
      <w:r w:rsidRPr="00DE7F61">
        <w:rPr>
          <w:lang w:val="de-CH"/>
        </w:rPr>
        <w:fldChar w:fldCharType="begin"/>
      </w:r>
      <w:r w:rsidRPr="00DE7F61">
        <w:rPr>
          <w:lang w:val="de-CH"/>
        </w:rPr>
        <w:instrText xml:space="preserve"> SEQ Tabelle \* ARABIC </w:instrText>
      </w:r>
      <w:r w:rsidRPr="00DE7F61">
        <w:rPr>
          <w:lang w:val="de-CH"/>
        </w:rPr>
        <w:fldChar w:fldCharType="separate"/>
      </w:r>
      <w:r w:rsidR="005B2684">
        <w:rPr>
          <w:noProof/>
          <w:lang w:val="de-CH"/>
        </w:rPr>
        <w:t>14</w:t>
      </w:r>
      <w:r w:rsidRPr="00DE7F61">
        <w:rPr>
          <w:lang w:val="de-CH"/>
        </w:rPr>
        <w:fldChar w:fldCharType="end"/>
      </w:r>
      <w:r w:rsidRPr="00DE7F61">
        <w:rPr>
          <w:lang w:val="de-CH"/>
        </w:rPr>
        <w:t xml:space="preserve">: Regressionstest </w:t>
      </w:r>
      <w:r w:rsidR="00466012">
        <w:rPr>
          <w:lang w:val="de-CH"/>
        </w:rPr>
        <w:t>Funkfernsteuerung</w:t>
      </w:r>
    </w:p>
    <w:p w14:paraId="7B0F4B64" w14:textId="14CC23EE" w:rsidR="00466012" w:rsidRDefault="00466012">
      <w:pPr>
        <w:spacing w:after="200" w:line="276" w:lineRule="auto"/>
        <w:ind w:left="0"/>
        <w:jc w:val="left"/>
        <w:rPr>
          <w:lang w:val="de-CH"/>
        </w:rPr>
      </w:pPr>
      <w:r>
        <w:rPr>
          <w:lang w:val="de-CH"/>
        </w:rPr>
        <w:br w:type="page"/>
      </w:r>
    </w:p>
    <w:p w14:paraId="768B2AD0" w14:textId="700A1E50" w:rsidR="00466012" w:rsidRDefault="00466012" w:rsidP="00466012">
      <w:pPr>
        <w:pStyle w:val="Heading3"/>
        <w:rPr>
          <w:lang w:val="de-CH"/>
        </w:rPr>
      </w:pPr>
      <w:bookmarkStart w:id="61" w:name="_Toc210218900"/>
      <w:r>
        <w:rPr>
          <w:lang w:val="de-CH"/>
        </w:rPr>
        <w:t xml:space="preserve">Regressionstest Fernsteuerung </w:t>
      </w:r>
      <w:proofErr w:type="spellStart"/>
      <w:r>
        <w:rPr>
          <w:lang w:val="de-CH"/>
        </w:rPr>
        <w:t>XRotm</w:t>
      </w:r>
      <w:bookmarkEnd w:id="61"/>
      <w:proofErr w:type="spellEnd"/>
    </w:p>
    <w:p w14:paraId="417CE92C" w14:textId="1429B61C" w:rsidR="00466012" w:rsidRDefault="000D392C" w:rsidP="000D392C">
      <w:pPr>
        <w:pStyle w:val="Heading4"/>
        <w:rPr>
          <w:lang w:val="de-CH"/>
        </w:rPr>
      </w:pPr>
      <w:bookmarkStart w:id="62" w:name="_Toc210218901"/>
      <w:r>
        <w:rPr>
          <w:lang w:val="de-CH"/>
        </w:rPr>
        <w:t xml:space="preserve">Test Funkfernsteuerung </w:t>
      </w:r>
      <w:proofErr w:type="spellStart"/>
      <w:r>
        <w:rPr>
          <w:lang w:val="de-CH"/>
        </w:rPr>
        <w:t>XRotm</w:t>
      </w:r>
      <w:bookmarkEnd w:id="62"/>
      <w:proofErr w:type="spellEnd"/>
    </w:p>
    <w:p w14:paraId="3F046EDF" w14:textId="0BF109A9" w:rsidR="00AE1689" w:rsidRPr="00AE1689" w:rsidRDefault="00AE1689" w:rsidP="00AE1689">
      <w:pPr>
        <w:rPr>
          <w:lang w:val="de-CH"/>
        </w:rPr>
      </w:pPr>
      <w:r>
        <w:rPr>
          <w:lang w:val="de-CH"/>
        </w:rPr>
        <w:t xml:space="preserve">Alle Bedienhandlungen haben ab Führerstand </w:t>
      </w:r>
      <w:proofErr w:type="spellStart"/>
      <w:r>
        <w:rPr>
          <w:lang w:val="de-CH"/>
        </w:rPr>
        <w:t>XRotm</w:t>
      </w:r>
      <w:proofErr w:type="spellEnd"/>
      <w:r>
        <w:rPr>
          <w:lang w:val="de-CH"/>
        </w:rPr>
        <w:t xml:space="preserve"> </w:t>
      </w:r>
      <w:r w:rsidR="005E6108">
        <w:rPr>
          <w:lang w:val="de-CH"/>
        </w:rPr>
        <w:t>stattzufinden.</w:t>
      </w:r>
    </w:p>
    <w:tbl>
      <w:tblPr>
        <w:tblStyle w:val="ListTable3-Accent1"/>
        <w:tblW w:w="13483" w:type="dxa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709"/>
        <w:gridCol w:w="3585"/>
        <w:gridCol w:w="3598"/>
        <w:gridCol w:w="1185"/>
        <w:gridCol w:w="1859"/>
      </w:tblGrid>
      <w:tr w:rsidR="005B2684" w:rsidRPr="00DE7F61" w14:paraId="36FAE9B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46" w:type="dxa"/>
          </w:tcPr>
          <w:p w14:paraId="37D19ABE" w14:textId="77777777" w:rsidR="000D392C" w:rsidRPr="00DE7F61" w:rsidRDefault="000D392C">
            <w:pPr>
              <w:keepNext/>
              <w:keepLines/>
              <w:ind w:left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Test-fall</w:t>
            </w:r>
          </w:p>
        </w:tc>
        <w:tc>
          <w:tcPr>
            <w:tcW w:w="1701" w:type="dxa"/>
          </w:tcPr>
          <w:p w14:paraId="7F2A39C5" w14:textId="77777777" w:rsidR="000D392C" w:rsidRPr="00DE7F61" w:rsidRDefault="000D39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Beschreibung</w:t>
            </w:r>
          </w:p>
        </w:tc>
        <w:tc>
          <w:tcPr>
            <w:tcW w:w="709" w:type="dxa"/>
          </w:tcPr>
          <w:p w14:paraId="11F7371A" w14:textId="77777777" w:rsidR="000D392C" w:rsidRPr="00DE7F61" w:rsidRDefault="000D39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T/W</w:t>
            </w:r>
          </w:p>
        </w:tc>
        <w:tc>
          <w:tcPr>
            <w:tcW w:w="3585" w:type="dxa"/>
          </w:tcPr>
          <w:p w14:paraId="54098FB9" w14:textId="77777777" w:rsidR="000D392C" w:rsidRPr="00DE7F61" w:rsidRDefault="000D39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Bedingung</w:t>
            </w:r>
          </w:p>
        </w:tc>
        <w:tc>
          <w:tcPr>
            <w:tcW w:w="3598" w:type="dxa"/>
          </w:tcPr>
          <w:p w14:paraId="0DDB9DA7" w14:textId="77777777" w:rsidR="000D392C" w:rsidRPr="00DE7F61" w:rsidRDefault="000D39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soll-Ergebnis</w:t>
            </w:r>
          </w:p>
        </w:tc>
        <w:tc>
          <w:tcPr>
            <w:tcW w:w="1185" w:type="dxa"/>
            <w:tcBorders>
              <w:bottom w:val="single" w:sz="18" w:space="0" w:color="4F81BD" w:themeColor="accent1"/>
            </w:tcBorders>
          </w:tcPr>
          <w:p w14:paraId="3D3BC34B" w14:textId="77777777" w:rsidR="000D392C" w:rsidRPr="00DE7F61" w:rsidRDefault="000D39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Erfüllt</w:t>
            </w:r>
          </w:p>
        </w:tc>
        <w:tc>
          <w:tcPr>
            <w:tcW w:w="1859" w:type="dxa"/>
            <w:tcBorders>
              <w:bottom w:val="single" w:sz="18" w:space="0" w:color="4F81BD" w:themeColor="accent1"/>
            </w:tcBorders>
          </w:tcPr>
          <w:p w14:paraId="38BFF3DB" w14:textId="77777777" w:rsidR="000D392C" w:rsidRPr="00DE7F61" w:rsidRDefault="000D392C">
            <w:pPr>
              <w:keepNext/>
              <w:keepLines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 w:rsidRPr="00DE7F61">
              <w:rPr>
                <w:sz w:val="20"/>
                <w:lang w:val="de-CH"/>
              </w:rPr>
              <w:t>Bemerkungen</w:t>
            </w:r>
          </w:p>
        </w:tc>
      </w:tr>
      <w:tr w:rsidR="00D20DD8" w:rsidRPr="00DE7F61" w14:paraId="50820ED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7A1A8D3" w14:textId="77777777" w:rsidR="00D20DD8" w:rsidRPr="00DE7F61" w:rsidRDefault="00D20DD8" w:rsidP="00D20DD8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4FD6710E" w14:textId="679F6593" w:rsidR="00D20DD8" w:rsidRDefault="00D20DD8" w:rsidP="00D20DD8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Aufrüsten</w:t>
            </w:r>
          </w:p>
        </w:tc>
        <w:tc>
          <w:tcPr>
            <w:tcW w:w="709" w:type="dxa"/>
          </w:tcPr>
          <w:p w14:paraId="70BC0E15" w14:textId="066364AE" w:rsidR="00D20DD8" w:rsidRDefault="00D20DD8" w:rsidP="00D20DD8">
            <w:pPr>
              <w:widowControl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8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1598129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Pr="00DE7F61">
              <w:rPr>
                <w:sz w:val="16"/>
                <w:lang w:val="de-CH"/>
              </w:rPr>
              <w:t xml:space="preserve"> T</w:t>
            </w:r>
            <w:r>
              <w:rPr>
                <w:sz w:val="16"/>
                <w:lang w:val="de-CH"/>
              </w:rPr>
              <w:t>2</w:t>
            </w:r>
            <w:r w:rsidR="005E6108">
              <w:rPr>
                <w:sz w:val="16"/>
                <w:lang w:val="de-CH"/>
              </w:rPr>
              <w:t>0</w:t>
            </w:r>
          </w:p>
        </w:tc>
        <w:tc>
          <w:tcPr>
            <w:tcW w:w="3585" w:type="dxa"/>
          </w:tcPr>
          <w:p w14:paraId="12ECD521" w14:textId="77777777" w:rsidR="00D20DD8" w:rsidRDefault="00AE1689" w:rsidP="00D20DD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Zug aufrüsten</w:t>
            </w:r>
          </w:p>
          <w:p w14:paraId="79754053" w14:textId="3F5F07BE" w:rsidR="00AE1689" w:rsidRDefault="00AE1689" w:rsidP="00D20DD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Motor starten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5A034819" w14:textId="77777777" w:rsidR="00D20DD8" w:rsidRDefault="005E6108" w:rsidP="00D20DD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Zug ist aufgerüstet</w:t>
            </w:r>
          </w:p>
          <w:p w14:paraId="2231A45E" w14:textId="591F39BC" w:rsidR="005E6108" w:rsidRDefault="005E6108" w:rsidP="00D20DD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Dieselmotor läuft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657B797F" w14:textId="77777777" w:rsidR="00D20DD8" w:rsidRDefault="00D20DD8" w:rsidP="00D20DD8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4CF0E4B0" w14:textId="77777777" w:rsidR="00D20DD8" w:rsidRPr="00DE7F61" w:rsidRDefault="00D20DD8" w:rsidP="00D20DD8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5E6108" w:rsidRPr="00DE7F61" w14:paraId="4EDA2A50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3FF8096" w14:textId="77777777" w:rsidR="005E6108" w:rsidRPr="00DE7F61" w:rsidRDefault="005E6108" w:rsidP="005E6108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6BF4B8C1" w14:textId="78389BAB" w:rsidR="005E6108" w:rsidRDefault="005E6108" w:rsidP="005E6108">
            <w:pPr>
              <w:keepNext/>
              <w:keepLines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Parkstellung</w:t>
            </w:r>
          </w:p>
        </w:tc>
        <w:tc>
          <w:tcPr>
            <w:tcW w:w="709" w:type="dxa"/>
          </w:tcPr>
          <w:p w14:paraId="2660C225" w14:textId="5C8E5FD9" w:rsidR="005E6108" w:rsidRDefault="005E6108" w:rsidP="005E6108">
            <w:pPr>
              <w:widowControl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8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-702245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Pr="00DE7F61">
              <w:rPr>
                <w:sz w:val="16"/>
                <w:lang w:val="de-CH"/>
              </w:rPr>
              <w:t xml:space="preserve"> T</w:t>
            </w:r>
            <w:r>
              <w:rPr>
                <w:sz w:val="16"/>
                <w:lang w:val="de-CH"/>
              </w:rPr>
              <w:t>20</w:t>
            </w:r>
          </w:p>
        </w:tc>
        <w:tc>
          <w:tcPr>
            <w:tcW w:w="3585" w:type="dxa"/>
          </w:tcPr>
          <w:p w14:paraId="67FE3560" w14:textId="77777777" w:rsidR="005E6108" w:rsidRDefault="005E6108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Parkstellung aktivieren</w:t>
            </w:r>
          </w:p>
          <w:p w14:paraId="6904CCFF" w14:textId="5CB10B37" w:rsidR="005E6108" w:rsidRDefault="005E6108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 xml:space="preserve">Führerstand </w:t>
            </w:r>
            <w:proofErr w:type="spellStart"/>
            <w:r w:rsidR="00987306">
              <w:rPr>
                <w:sz w:val="20"/>
                <w:lang w:val="de-CH"/>
              </w:rPr>
              <w:t>unbesetzen</w:t>
            </w:r>
            <w:proofErr w:type="spellEnd"/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4882185E" w14:textId="5CE3BAB7" w:rsidR="00987306" w:rsidRDefault="00987306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Parkstellung wird aktiviert</w:t>
            </w:r>
          </w:p>
          <w:p w14:paraId="4B906D2E" w14:textId="36775058" w:rsidR="00987306" w:rsidRDefault="00987306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Zug bleibt eingeschaltet</w:t>
            </w:r>
          </w:p>
          <w:p w14:paraId="78393E61" w14:textId="0F083265" w:rsidR="005E6108" w:rsidRDefault="005E6108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Dieselmotor bleibt eingeschaltet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471B1715" w14:textId="77777777" w:rsidR="005E6108" w:rsidRDefault="005E6108" w:rsidP="005E6108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7551669A" w14:textId="77777777" w:rsidR="005E6108" w:rsidRPr="00DE7F61" w:rsidRDefault="005E6108" w:rsidP="005E6108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5E6108" w:rsidRPr="00DE7F61" w14:paraId="30F333F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2E493BA" w14:textId="77777777" w:rsidR="005E6108" w:rsidRPr="00DE7F61" w:rsidRDefault="005E6108" w:rsidP="005E6108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260431A5" w14:textId="77777777" w:rsidR="005E6108" w:rsidRPr="00DE7F61" w:rsidRDefault="005E6108" w:rsidP="005E6108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Fahrrichtung 1</w:t>
            </w:r>
          </w:p>
        </w:tc>
        <w:tc>
          <w:tcPr>
            <w:tcW w:w="709" w:type="dxa"/>
          </w:tcPr>
          <w:p w14:paraId="09F15013" w14:textId="66A8A497" w:rsidR="005E6108" w:rsidRPr="00DE7F61" w:rsidRDefault="005E6108" w:rsidP="005E6108">
            <w:pPr>
              <w:widowControl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852232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Pr="00DE7F61">
              <w:rPr>
                <w:sz w:val="16"/>
                <w:lang w:val="de-CH"/>
              </w:rPr>
              <w:t xml:space="preserve"> </w:t>
            </w:r>
            <w:r w:rsidR="00987306">
              <w:rPr>
                <w:sz w:val="16"/>
                <w:lang w:val="de-CH"/>
              </w:rPr>
              <w:t>T21</w:t>
            </w:r>
          </w:p>
        </w:tc>
        <w:tc>
          <w:tcPr>
            <w:tcW w:w="3585" w:type="dxa"/>
          </w:tcPr>
          <w:p w14:paraId="0999A72C" w14:textId="55CC74D9" w:rsidR="005E6108" w:rsidRDefault="00987306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Parkstellung deaktivieren</w:t>
            </w:r>
          </w:p>
          <w:p w14:paraId="66AEF449" w14:textId="77777777" w:rsidR="005E6108" w:rsidRDefault="005E6108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Fahrrichtung 1 einlegen</w:t>
            </w:r>
          </w:p>
          <w:p w14:paraId="60DE824A" w14:textId="77777777" w:rsidR="005E6108" w:rsidRPr="00DE7F61" w:rsidRDefault="005E6108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Zugkraft geben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53392EB1" w14:textId="77777777" w:rsidR="005E6108" w:rsidRPr="00767042" w:rsidRDefault="005E6108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Fahrzeug fährt in Fahrrichtung 1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53C12606" w14:textId="77777777" w:rsidR="005E6108" w:rsidRDefault="005E6108" w:rsidP="005E6108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33DC9955" w14:textId="77777777" w:rsidR="005E6108" w:rsidRPr="00DE7F61" w:rsidRDefault="005E6108" w:rsidP="005E6108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5E6108" w:rsidRPr="00DE7F61" w14:paraId="7D3E89F7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D1D3549" w14:textId="77777777" w:rsidR="005E6108" w:rsidRPr="00DE7F61" w:rsidRDefault="005E6108" w:rsidP="005E6108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64923850" w14:textId="77777777" w:rsidR="005E6108" w:rsidRPr="00DE7F61" w:rsidRDefault="005E6108" w:rsidP="005E6108">
            <w:pPr>
              <w:keepNext/>
              <w:keepLines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Fahrrichtung 2</w:t>
            </w:r>
          </w:p>
        </w:tc>
        <w:tc>
          <w:tcPr>
            <w:tcW w:w="709" w:type="dxa"/>
          </w:tcPr>
          <w:p w14:paraId="58874C92" w14:textId="42484C44" w:rsidR="005E6108" w:rsidRDefault="005E6108" w:rsidP="005E6108">
            <w:pPr>
              <w:widowControl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-2088919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Pr="00DE7F61">
              <w:rPr>
                <w:sz w:val="16"/>
                <w:lang w:val="de-CH"/>
              </w:rPr>
              <w:t xml:space="preserve"> T</w:t>
            </w:r>
            <w:r w:rsidR="00987306">
              <w:rPr>
                <w:sz w:val="16"/>
                <w:lang w:val="de-CH"/>
              </w:rPr>
              <w:t>21</w:t>
            </w:r>
          </w:p>
        </w:tc>
        <w:tc>
          <w:tcPr>
            <w:tcW w:w="3585" w:type="dxa"/>
          </w:tcPr>
          <w:p w14:paraId="59917260" w14:textId="77777777" w:rsidR="005E6108" w:rsidRDefault="005E6108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Fahrrichtung 2 einlegen</w:t>
            </w:r>
          </w:p>
          <w:p w14:paraId="3BDDB7F3" w14:textId="77777777" w:rsidR="005E6108" w:rsidRDefault="005E6108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Zugkraft geben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43E6AE68" w14:textId="77777777" w:rsidR="005E6108" w:rsidRDefault="005E6108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Fahrzeug fährt in Fahrrichtung 2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03BDB06A" w14:textId="77777777" w:rsidR="005E6108" w:rsidRDefault="005E6108" w:rsidP="005E6108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1F2583D0" w14:textId="77777777" w:rsidR="005E6108" w:rsidRPr="00DE7F61" w:rsidRDefault="005E6108" w:rsidP="005E6108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5E6108" w:rsidRPr="001D017F" w14:paraId="02045E0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33FCCE7" w14:textId="77777777" w:rsidR="005E6108" w:rsidRPr="00DE7F61" w:rsidRDefault="005E6108" w:rsidP="005E6108">
            <w:pPr>
              <w:pStyle w:val="berschrift5frTabelle"/>
              <w:rPr>
                <w:lang w:val="de-CH"/>
              </w:rPr>
            </w:pPr>
            <w:r>
              <w:rPr>
                <w:lang w:val="de-CH"/>
              </w:rPr>
              <w:t>§</w:t>
            </w:r>
          </w:p>
        </w:tc>
        <w:tc>
          <w:tcPr>
            <w:tcW w:w="1701" w:type="dxa"/>
          </w:tcPr>
          <w:p w14:paraId="21A4A3A5" w14:textId="189F36EA" w:rsidR="005E6108" w:rsidRPr="00DE7F61" w:rsidRDefault="005E6108" w:rsidP="005E6108">
            <w:pPr>
              <w:keepNext/>
              <w:keepLines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Schnell</w:t>
            </w:r>
            <w:r w:rsidR="00987306">
              <w:rPr>
                <w:lang w:val="de-CH"/>
              </w:rPr>
              <w:t>-</w:t>
            </w:r>
            <w:r>
              <w:rPr>
                <w:lang w:val="de-CH"/>
              </w:rPr>
              <w:t>bremsung</w:t>
            </w:r>
          </w:p>
        </w:tc>
        <w:tc>
          <w:tcPr>
            <w:tcW w:w="709" w:type="dxa"/>
          </w:tcPr>
          <w:p w14:paraId="4426AFBB" w14:textId="12EAC187" w:rsidR="005E6108" w:rsidRDefault="005E6108" w:rsidP="005E6108">
            <w:pPr>
              <w:widowControl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S Gothic" w:eastAsia="MS Gothic" w:hAnsi="MS Gothic"/>
                <w:sz w:val="16"/>
                <w:szCs w:val="18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2102521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Pr="00DE7F61">
              <w:rPr>
                <w:sz w:val="16"/>
                <w:lang w:val="de-CH"/>
              </w:rPr>
              <w:t xml:space="preserve"> T</w:t>
            </w:r>
            <w:r w:rsidR="00987306">
              <w:rPr>
                <w:sz w:val="16"/>
                <w:lang w:val="de-CH"/>
              </w:rPr>
              <w:t>21</w:t>
            </w:r>
          </w:p>
        </w:tc>
        <w:tc>
          <w:tcPr>
            <w:tcW w:w="3585" w:type="dxa"/>
          </w:tcPr>
          <w:p w14:paraId="1B307B04" w14:textId="77777777" w:rsidR="005E6108" w:rsidRDefault="005E6108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Losfahren</w:t>
            </w:r>
          </w:p>
          <w:p w14:paraId="2DEC1961" w14:textId="77777777" w:rsidR="005E6108" w:rsidRDefault="005E6108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Schnellbremsung auslösen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5596584F" w14:textId="77777777" w:rsidR="005E6108" w:rsidRDefault="005E6108" w:rsidP="005E6108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Schnellbremsung erfolgt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03C69FC7" w14:textId="77777777" w:rsidR="005E6108" w:rsidRDefault="005E6108" w:rsidP="005E6108">
            <w:pPr>
              <w:keepNext/>
              <w:keepLines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75EC36EF" w14:textId="77777777" w:rsidR="005E6108" w:rsidRPr="00DE7F61" w:rsidRDefault="005E6108" w:rsidP="005E6108">
            <w:pPr>
              <w:keepNext/>
              <w:keepLines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  <w:tr w:rsidR="00BF49B3" w:rsidRPr="001D017F" w14:paraId="11EF0DDD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8D49EB8" w14:textId="77777777" w:rsidR="00BF49B3" w:rsidRDefault="00BF49B3" w:rsidP="00BF49B3">
            <w:pPr>
              <w:pStyle w:val="berschrift5frTabelle"/>
              <w:rPr>
                <w:lang w:val="de-CH"/>
              </w:rPr>
            </w:pPr>
          </w:p>
        </w:tc>
        <w:tc>
          <w:tcPr>
            <w:tcW w:w="1701" w:type="dxa"/>
          </w:tcPr>
          <w:p w14:paraId="5FD9B4DC" w14:textId="6A2A84C7" w:rsidR="00BF49B3" w:rsidRDefault="00BF49B3" w:rsidP="00BF49B3">
            <w:pPr>
              <w:keepNext/>
              <w:keepLines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>
              <w:rPr>
                <w:lang w:val="de-CH"/>
              </w:rPr>
              <w:t>Not-Aus</w:t>
            </w:r>
          </w:p>
        </w:tc>
        <w:tc>
          <w:tcPr>
            <w:tcW w:w="709" w:type="dxa"/>
          </w:tcPr>
          <w:p w14:paraId="3DFC48B8" w14:textId="5E947DF1" w:rsidR="00BF49B3" w:rsidRDefault="00BF49B3" w:rsidP="00BF49B3">
            <w:pPr>
              <w:widowControl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S Gothic" w:eastAsia="MS Gothic" w:hAnsi="MS Gothic" w:hint="eastAsia"/>
                <w:sz w:val="16"/>
                <w:szCs w:val="18"/>
                <w:lang w:val="de-CH"/>
              </w:rPr>
            </w:pPr>
            <w:sdt>
              <w:sdtPr>
                <w:rPr>
                  <w:sz w:val="16"/>
                  <w:szCs w:val="18"/>
                  <w:lang w:val="de-CH"/>
                </w:rPr>
                <w:id w:val="370425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6"/>
                    <w:szCs w:val="18"/>
                    <w:lang w:val="de-CH"/>
                  </w:rPr>
                  <w:t>☐</w:t>
                </w:r>
              </w:sdtContent>
            </w:sdt>
            <w:r w:rsidRPr="00DE7F61">
              <w:rPr>
                <w:sz w:val="16"/>
                <w:lang w:val="de-CH"/>
              </w:rPr>
              <w:t xml:space="preserve"> T</w:t>
            </w:r>
            <w:r>
              <w:rPr>
                <w:sz w:val="16"/>
                <w:lang w:val="de-CH"/>
              </w:rPr>
              <w:t>20</w:t>
            </w:r>
          </w:p>
        </w:tc>
        <w:tc>
          <w:tcPr>
            <w:tcW w:w="3585" w:type="dxa"/>
          </w:tcPr>
          <w:p w14:paraId="14E935DB" w14:textId="618AA6FA" w:rsidR="00BF49B3" w:rsidRDefault="00BF49B3" w:rsidP="00BF49B3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Schnellbremsung auflösen</w:t>
            </w:r>
          </w:p>
          <w:p w14:paraId="410DC730" w14:textId="13BC0B45" w:rsidR="00BF49B3" w:rsidRDefault="00BF49B3" w:rsidP="00BF49B3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Losfahren</w:t>
            </w:r>
          </w:p>
          <w:p w14:paraId="127E8ACC" w14:textId="2A4785EA" w:rsidR="00BF49B3" w:rsidRDefault="00BF49B3" w:rsidP="00BF49B3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Notaus betätigen</w:t>
            </w:r>
          </w:p>
        </w:tc>
        <w:tc>
          <w:tcPr>
            <w:tcW w:w="3598" w:type="dxa"/>
            <w:tcBorders>
              <w:right w:val="single" w:sz="18" w:space="0" w:color="4F81BD" w:themeColor="accent1"/>
            </w:tcBorders>
          </w:tcPr>
          <w:p w14:paraId="76E1FE0C" w14:textId="77777777" w:rsidR="00BF49B3" w:rsidRDefault="00BF49B3" w:rsidP="00BF49B3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Schnellbremsung erfolgt</w:t>
            </w:r>
          </w:p>
          <w:p w14:paraId="1B9F6052" w14:textId="1B266042" w:rsidR="00BF49B3" w:rsidRDefault="00BF49B3" w:rsidP="00BF49B3">
            <w:pPr>
              <w:pStyle w:val="ListParagraph"/>
              <w:keepNext/>
              <w:keepLines/>
              <w:numPr>
                <w:ilvl w:val="0"/>
                <w:numId w:val="15"/>
              </w:numPr>
              <w:ind w:left="227" w:hanging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  <w:r>
              <w:rPr>
                <w:sz w:val="20"/>
                <w:lang w:val="de-CH"/>
              </w:rPr>
              <w:t>Dieselmotor wird ausgeschaltet</w:t>
            </w:r>
          </w:p>
        </w:tc>
        <w:tc>
          <w:tcPr>
            <w:tcW w:w="118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  <w:vAlign w:val="center"/>
          </w:tcPr>
          <w:p w14:paraId="4C3EE3B5" w14:textId="77777777" w:rsidR="00BF49B3" w:rsidRDefault="00BF49B3" w:rsidP="00BF49B3">
            <w:pPr>
              <w:keepNext/>
              <w:keepLines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  <w:tc>
          <w:tcPr>
            <w:tcW w:w="1859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23B28041" w14:textId="77777777" w:rsidR="00BF49B3" w:rsidRPr="00DE7F61" w:rsidRDefault="00BF49B3" w:rsidP="00BF49B3">
            <w:pPr>
              <w:keepNext/>
              <w:keepLines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de-CH"/>
              </w:rPr>
            </w:pPr>
          </w:p>
        </w:tc>
      </w:tr>
    </w:tbl>
    <w:p w14:paraId="1C69713B" w14:textId="77777777" w:rsidR="000D392C" w:rsidRPr="00466012" w:rsidRDefault="000D392C" w:rsidP="00466012">
      <w:pPr>
        <w:rPr>
          <w:lang w:val="de-CH"/>
        </w:rPr>
      </w:pPr>
    </w:p>
    <w:sectPr w:rsidR="000D392C" w:rsidRPr="00466012" w:rsidSect="009828FC">
      <w:headerReference w:type="default" r:id="rId11"/>
      <w:footerReference w:type="default" r:id="rId12"/>
      <w:headerReference w:type="first" r:id="rId13"/>
      <w:footerReference w:type="first" r:id="rId14"/>
      <w:pgSz w:w="16838" w:h="11906" w:orient="landscape"/>
      <w:pgMar w:top="1418" w:right="1418" w:bottom="77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54DF9" w14:textId="77777777" w:rsidR="00C535FC" w:rsidRDefault="00C535FC" w:rsidP="00D3646D">
      <w:r>
        <w:separator/>
      </w:r>
    </w:p>
  </w:endnote>
  <w:endnote w:type="continuationSeparator" w:id="0">
    <w:p w14:paraId="0C459D5F" w14:textId="77777777" w:rsidR="00C535FC" w:rsidRDefault="00C535FC" w:rsidP="00D3646D">
      <w:r>
        <w:continuationSeparator/>
      </w:r>
    </w:p>
  </w:endnote>
  <w:endnote w:type="continuationNotice" w:id="1">
    <w:p w14:paraId="2000BCD3" w14:textId="77777777" w:rsidR="00C535FC" w:rsidRDefault="00C535F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E0194" w14:textId="08264864" w:rsidR="00E321E2" w:rsidRPr="00B218EC" w:rsidRDefault="00E321E2" w:rsidP="00F22F07">
    <w:pPr>
      <w:ind w:left="0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</w:t>
    </w:r>
  </w:p>
  <w:tbl>
    <w:tblPr>
      <w:tblStyle w:val="TableGrid"/>
      <w:tblW w:w="957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3686"/>
      <w:gridCol w:w="1275"/>
      <w:gridCol w:w="2208"/>
    </w:tblGrid>
    <w:tr w:rsidR="00E321E2" w14:paraId="17C67BD5" w14:textId="77777777" w:rsidTr="00F22F07">
      <w:trPr>
        <w:trHeight w:val="360"/>
      </w:trPr>
      <w:tc>
        <w:tcPr>
          <w:tcW w:w="2410" w:type="dxa"/>
        </w:tcPr>
        <w:p w14:paraId="4B9F34CD" w14:textId="7CF370B8" w:rsidR="00E321E2" w:rsidRDefault="00FE7D69" w:rsidP="00F22F07">
          <w:pPr>
            <w:ind w:left="0"/>
            <w:rPr>
              <w:sz w:val="18"/>
              <w:szCs w:val="18"/>
            </w:rPr>
          </w:pPr>
          <w:r>
            <w:rPr>
              <w:sz w:val="18"/>
              <w:szCs w:val="18"/>
            </w:rPr>
            <w:t>530925</w:t>
          </w:r>
          <w:r w:rsidR="00E321E2">
            <w:rPr>
              <w:sz w:val="18"/>
              <w:szCs w:val="18"/>
            </w:rPr>
            <w:fldChar w:fldCharType="begin"/>
          </w:r>
          <w:r w:rsidR="00E321E2">
            <w:rPr>
              <w:sz w:val="18"/>
              <w:szCs w:val="18"/>
            </w:rPr>
            <w:instrText xml:space="preserve"> DOCPROPERTY  MXName  \* MERGEFORMAT </w:instrText>
          </w:r>
          <w:r w:rsidR="00E321E2">
            <w:rPr>
              <w:sz w:val="18"/>
              <w:szCs w:val="18"/>
            </w:rPr>
            <w:fldChar w:fldCharType="separate"/>
          </w:r>
          <w:r w:rsidR="00E321E2">
            <w:rPr>
              <w:sz w:val="18"/>
              <w:szCs w:val="18"/>
            </w:rPr>
            <w:fldChar w:fldCharType="end"/>
          </w:r>
          <w:r w:rsidR="00E321E2">
            <w:rPr>
              <w:sz w:val="18"/>
              <w:szCs w:val="18"/>
            </w:rPr>
            <w:t xml:space="preserve">  </w:t>
          </w:r>
          <w:r w:rsidR="00E321E2">
            <w:rPr>
              <w:sz w:val="18"/>
              <w:szCs w:val="18"/>
            </w:rPr>
            <w:fldChar w:fldCharType="begin"/>
          </w:r>
          <w:r w:rsidR="00E321E2">
            <w:rPr>
              <w:sz w:val="18"/>
              <w:szCs w:val="18"/>
            </w:rPr>
            <w:instrText xml:space="preserve"> DOCPROPERTY  MXRevision  \* MERGEFORMAT </w:instrText>
          </w:r>
          <w:r w:rsidR="00E321E2">
            <w:rPr>
              <w:sz w:val="18"/>
              <w:szCs w:val="18"/>
            </w:rPr>
            <w:fldChar w:fldCharType="separate"/>
          </w:r>
          <w:r w:rsidR="004B1C5C">
            <w:rPr>
              <w:sz w:val="18"/>
              <w:szCs w:val="18"/>
            </w:rPr>
            <w:t>A</w:t>
          </w:r>
          <w:r w:rsidR="00E321E2">
            <w:rPr>
              <w:sz w:val="18"/>
              <w:szCs w:val="18"/>
            </w:rPr>
            <w:fldChar w:fldCharType="end"/>
          </w:r>
        </w:p>
      </w:tc>
      <w:tc>
        <w:tcPr>
          <w:tcW w:w="3686" w:type="dxa"/>
        </w:tcPr>
        <w:p w14:paraId="35B9727E" w14:textId="68217AD8" w:rsidR="00E321E2" w:rsidRDefault="00E321E2" w:rsidP="00F22F07">
          <w:pPr>
            <w:ind w:left="0"/>
            <w:rPr>
              <w:sz w:val="18"/>
              <w:szCs w:val="18"/>
            </w:rPr>
          </w:pP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DOCPROPERTY  "MXTT Description 1"  \* MERGEFORMAT </w:instrText>
          </w:r>
          <w:r>
            <w:rPr>
              <w:sz w:val="18"/>
              <w:szCs w:val="18"/>
            </w:rPr>
            <w:fldChar w:fldCharType="separate"/>
          </w:r>
          <w:proofErr w:type="spellStart"/>
          <w:r w:rsidR="004B1C5C">
            <w:rPr>
              <w:sz w:val="18"/>
              <w:szCs w:val="18"/>
            </w:rPr>
            <w:t>Prüfprotokoll</w:t>
          </w:r>
          <w:proofErr w:type="spellEnd"/>
          <w:r w:rsidR="004B1C5C">
            <w:rPr>
              <w:sz w:val="18"/>
              <w:szCs w:val="18"/>
            </w:rPr>
            <w:t xml:space="preserve"> </w:t>
          </w:r>
          <w:proofErr w:type="spellStart"/>
          <w:r w:rsidR="004B1C5C">
            <w:rPr>
              <w:sz w:val="18"/>
              <w:szCs w:val="18"/>
            </w:rPr>
            <w:t>Regressionstest</w:t>
          </w:r>
          <w:proofErr w:type="spellEnd"/>
          <w:r>
            <w:rPr>
              <w:sz w:val="18"/>
              <w:szCs w:val="18"/>
            </w:rPr>
            <w:fldChar w:fldCharType="end"/>
          </w:r>
        </w:p>
      </w:tc>
      <w:tc>
        <w:tcPr>
          <w:tcW w:w="1275" w:type="dxa"/>
        </w:tcPr>
        <w:p w14:paraId="266A21B8" w14:textId="34D9B4B4" w:rsidR="00E321E2" w:rsidRDefault="00E321E2" w:rsidP="00F22F07">
          <w:pPr>
            <w:ind w:left="0"/>
            <w:rPr>
              <w:sz w:val="18"/>
              <w:szCs w:val="18"/>
            </w:rPr>
          </w:pP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DOCPROPERTY  MXCurrent  \* MERGEFORMAT </w:instrText>
          </w:r>
          <w:r>
            <w:rPr>
              <w:sz w:val="18"/>
              <w:szCs w:val="18"/>
            </w:rPr>
            <w:fldChar w:fldCharType="separate"/>
          </w:r>
          <w:proofErr w:type="spellStart"/>
          <w:r w:rsidR="004B1C5C">
            <w:rPr>
              <w:sz w:val="18"/>
              <w:szCs w:val="18"/>
            </w:rPr>
            <w:t>Freigegeben</w:t>
          </w:r>
          <w:proofErr w:type="spellEnd"/>
          <w:r>
            <w:rPr>
              <w:sz w:val="18"/>
              <w:szCs w:val="18"/>
            </w:rPr>
            <w:fldChar w:fldCharType="end"/>
          </w:r>
          <w:r w:rsidRPr="00B218EC">
            <w:rPr>
              <w:sz w:val="18"/>
              <w:szCs w:val="18"/>
            </w:rPr>
            <w:t xml:space="preserve"> </w:t>
          </w:r>
        </w:p>
      </w:tc>
      <w:tc>
        <w:tcPr>
          <w:tcW w:w="2208" w:type="dxa"/>
        </w:tcPr>
        <w:p w14:paraId="509C506E" w14:textId="77777777" w:rsidR="00E321E2" w:rsidRDefault="00E321E2" w:rsidP="00F22F07">
          <w:pPr>
            <w:ind w:left="0"/>
            <w:jc w:val="right"/>
            <w:rPr>
              <w:sz w:val="18"/>
              <w:szCs w:val="18"/>
            </w:rPr>
          </w:pPr>
          <w:proofErr w:type="spellStart"/>
          <w:r w:rsidRPr="00B218EC">
            <w:rPr>
              <w:sz w:val="18"/>
              <w:szCs w:val="18"/>
            </w:rPr>
            <w:t>Seite</w:t>
          </w:r>
          <w:proofErr w:type="spellEnd"/>
          <w:r w:rsidRPr="00B218EC">
            <w:rPr>
              <w:sz w:val="18"/>
              <w:szCs w:val="18"/>
            </w:rPr>
            <w:t xml:space="preserve"> </w:t>
          </w:r>
          <w:r w:rsidRPr="00B218EC">
            <w:rPr>
              <w:sz w:val="18"/>
              <w:szCs w:val="18"/>
            </w:rPr>
            <w:fldChar w:fldCharType="begin"/>
          </w:r>
          <w:r w:rsidRPr="00B218EC">
            <w:rPr>
              <w:sz w:val="18"/>
              <w:szCs w:val="18"/>
            </w:rPr>
            <w:instrText xml:space="preserve"> PAGE </w:instrText>
          </w:r>
          <w:r w:rsidRPr="00B218EC"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</w:rPr>
            <w:t>8</w:t>
          </w:r>
          <w:r w:rsidRPr="00B218EC">
            <w:rPr>
              <w:sz w:val="18"/>
              <w:szCs w:val="18"/>
            </w:rPr>
            <w:fldChar w:fldCharType="end"/>
          </w:r>
          <w:r w:rsidRPr="00B218EC">
            <w:rPr>
              <w:sz w:val="18"/>
              <w:szCs w:val="18"/>
            </w:rPr>
            <w:t xml:space="preserve"> / </w:t>
          </w:r>
          <w:r w:rsidRPr="00B218EC">
            <w:rPr>
              <w:sz w:val="18"/>
              <w:szCs w:val="18"/>
            </w:rPr>
            <w:fldChar w:fldCharType="begin"/>
          </w:r>
          <w:r w:rsidRPr="00B218EC">
            <w:rPr>
              <w:sz w:val="18"/>
              <w:szCs w:val="18"/>
            </w:rPr>
            <w:instrText xml:space="preserve"> NUMPAGES </w:instrText>
          </w:r>
          <w:r w:rsidRPr="00B218EC"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</w:rPr>
            <w:t>25</w:t>
          </w:r>
          <w:r w:rsidRPr="00B218EC">
            <w:rPr>
              <w:sz w:val="18"/>
              <w:szCs w:val="18"/>
            </w:rPr>
            <w:fldChar w:fldCharType="end"/>
          </w:r>
        </w:p>
      </w:tc>
    </w:tr>
  </w:tbl>
  <w:p w14:paraId="488930F2" w14:textId="762161B0" w:rsidR="00E321E2" w:rsidRPr="00F22F07" w:rsidRDefault="00E321E2" w:rsidP="00F22F07">
    <w:pPr>
      <w:ind w:left="0"/>
      <w:rPr>
        <w:sz w:val="18"/>
        <w:szCs w:val="18"/>
      </w:rPr>
    </w:pP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E10BB" w14:textId="77777777" w:rsidR="00E321E2" w:rsidRPr="00B218EC" w:rsidRDefault="00E321E2" w:rsidP="00321CFC">
    <w:pPr>
      <w:ind w:left="0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______________________________________________________________________________________________________________________________________________</w:t>
    </w:r>
  </w:p>
  <w:tbl>
    <w:tblPr>
      <w:tblStyle w:val="TableGrid"/>
      <w:tblW w:w="1440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01"/>
      <w:gridCol w:w="3601"/>
      <w:gridCol w:w="3601"/>
      <w:gridCol w:w="3601"/>
    </w:tblGrid>
    <w:tr w:rsidR="00E321E2" w14:paraId="47DEE3F3" w14:textId="77777777" w:rsidTr="009828FC">
      <w:trPr>
        <w:trHeight w:val="479"/>
      </w:trPr>
      <w:tc>
        <w:tcPr>
          <w:tcW w:w="3601" w:type="dxa"/>
        </w:tcPr>
        <w:bookmarkStart w:id="63" w:name="_Hlk479069703"/>
        <w:p w14:paraId="49C4D66F" w14:textId="46D5EE35" w:rsidR="00E321E2" w:rsidRDefault="00E321E2" w:rsidP="00321CFC">
          <w:pPr>
            <w:ind w:left="0"/>
            <w:rPr>
              <w:sz w:val="18"/>
              <w:szCs w:val="18"/>
            </w:rPr>
          </w:pP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DOCPROPERTY  MXName  \* MERGEFORMAT </w:instrText>
          </w:r>
          <w:r>
            <w:rPr>
              <w:sz w:val="18"/>
              <w:szCs w:val="18"/>
            </w:rPr>
            <w:fldChar w:fldCharType="separate"/>
          </w:r>
          <w:r w:rsidR="004B1C5C">
            <w:rPr>
              <w:sz w:val="18"/>
              <w:szCs w:val="18"/>
            </w:rPr>
            <w:t>530834</w:t>
          </w:r>
          <w:r>
            <w:rPr>
              <w:sz w:val="18"/>
              <w:szCs w:val="18"/>
            </w:rPr>
            <w:fldChar w:fldCharType="end"/>
          </w:r>
          <w:r>
            <w:rPr>
              <w:sz w:val="18"/>
              <w:szCs w:val="18"/>
            </w:rPr>
            <w:t xml:space="preserve">  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DOCPROPERTY  MXRevision  \* MERGEFORMAT </w:instrText>
          </w:r>
          <w:r>
            <w:rPr>
              <w:sz w:val="18"/>
              <w:szCs w:val="18"/>
            </w:rPr>
            <w:fldChar w:fldCharType="separate"/>
          </w:r>
          <w:r w:rsidR="004B1C5C">
            <w:rPr>
              <w:sz w:val="18"/>
              <w:szCs w:val="18"/>
            </w:rPr>
            <w:t>A</w:t>
          </w:r>
          <w:r>
            <w:rPr>
              <w:sz w:val="18"/>
              <w:szCs w:val="18"/>
            </w:rPr>
            <w:fldChar w:fldCharType="end"/>
          </w:r>
          <w:bookmarkEnd w:id="63"/>
        </w:p>
      </w:tc>
      <w:tc>
        <w:tcPr>
          <w:tcW w:w="3601" w:type="dxa"/>
        </w:tcPr>
        <w:p w14:paraId="1F634DF2" w14:textId="5A7D80E5" w:rsidR="00E321E2" w:rsidRDefault="00E321E2" w:rsidP="00075F92">
          <w:pPr>
            <w:ind w:left="0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DOCPROPERTY  "MXTT Description 1"  \* MERGEFORMAT </w:instrText>
          </w:r>
          <w:r>
            <w:rPr>
              <w:sz w:val="18"/>
              <w:szCs w:val="18"/>
            </w:rPr>
            <w:fldChar w:fldCharType="separate"/>
          </w:r>
          <w:proofErr w:type="spellStart"/>
          <w:r w:rsidR="004B1C5C">
            <w:rPr>
              <w:sz w:val="18"/>
              <w:szCs w:val="18"/>
            </w:rPr>
            <w:t>Prüfprotokoll</w:t>
          </w:r>
          <w:proofErr w:type="spellEnd"/>
          <w:r w:rsidR="004B1C5C">
            <w:rPr>
              <w:sz w:val="18"/>
              <w:szCs w:val="18"/>
            </w:rPr>
            <w:t xml:space="preserve"> </w:t>
          </w:r>
          <w:proofErr w:type="spellStart"/>
          <w:r w:rsidR="004B1C5C">
            <w:rPr>
              <w:sz w:val="18"/>
              <w:szCs w:val="18"/>
            </w:rPr>
            <w:t>Regressionstest</w:t>
          </w:r>
          <w:proofErr w:type="spellEnd"/>
          <w:r>
            <w:rPr>
              <w:sz w:val="18"/>
              <w:szCs w:val="18"/>
            </w:rPr>
            <w:fldChar w:fldCharType="end"/>
          </w:r>
        </w:p>
      </w:tc>
      <w:tc>
        <w:tcPr>
          <w:tcW w:w="3601" w:type="dxa"/>
        </w:tcPr>
        <w:p w14:paraId="3FB20CCA" w14:textId="3120321F" w:rsidR="00E321E2" w:rsidRDefault="00E321E2" w:rsidP="00075F92">
          <w:pPr>
            <w:ind w:left="0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DOCPROPERTY  MXCurrent  \* MERGEFORMAT </w:instrText>
          </w:r>
          <w:r>
            <w:rPr>
              <w:sz w:val="18"/>
              <w:szCs w:val="18"/>
            </w:rPr>
            <w:fldChar w:fldCharType="separate"/>
          </w:r>
          <w:proofErr w:type="spellStart"/>
          <w:r w:rsidR="004B1C5C">
            <w:rPr>
              <w:sz w:val="18"/>
              <w:szCs w:val="18"/>
            </w:rPr>
            <w:t>Freigegeben</w:t>
          </w:r>
          <w:proofErr w:type="spellEnd"/>
          <w:r>
            <w:rPr>
              <w:sz w:val="18"/>
              <w:szCs w:val="18"/>
            </w:rPr>
            <w:fldChar w:fldCharType="end"/>
          </w:r>
        </w:p>
      </w:tc>
      <w:tc>
        <w:tcPr>
          <w:tcW w:w="3601" w:type="dxa"/>
        </w:tcPr>
        <w:p w14:paraId="2CA16CFD" w14:textId="77777777" w:rsidR="00E321E2" w:rsidRDefault="00E321E2" w:rsidP="00075F92">
          <w:pPr>
            <w:ind w:left="0"/>
            <w:jc w:val="right"/>
            <w:rPr>
              <w:sz w:val="18"/>
              <w:szCs w:val="18"/>
            </w:rPr>
          </w:pPr>
          <w:proofErr w:type="spellStart"/>
          <w:r w:rsidRPr="00B218EC">
            <w:rPr>
              <w:sz w:val="18"/>
              <w:szCs w:val="18"/>
            </w:rPr>
            <w:t>Seite</w:t>
          </w:r>
          <w:proofErr w:type="spellEnd"/>
          <w:r w:rsidRPr="00B218EC">
            <w:rPr>
              <w:sz w:val="18"/>
              <w:szCs w:val="18"/>
            </w:rPr>
            <w:t xml:space="preserve"> </w:t>
          </w:r>
          <w:r w:rsidRPr="00B218EC">
            <w:rPr>
              <w:sz w:val="18"/>
              <w:szCs w:val="18"/>
            </w:rPr>
            <w:fldChar w:fldCharType="begin"/>
          </w:r>
          <w:r w:rsidRPr="00B218EC">
            <w:rPr>
              <w:sz w:val="18"/>
              <w:szCs w:val="18"/>
            </w:rPr>
            <w:instrText xml:space="preserve"> PAGE </w:instrText>
          </w:r>
          <w:r w:rsidRPr="00B218EC">
            <w:rPr>
              <w:sz w:val="18"/>
              <w:szCs w:val="18"/>
            </w:rPr>
            <w:fldChar w:fldCharType="separate"/>
          </w:r>
          <w:r>
            <w:rPr>
              <w:noProof/>
              <w:sz w:val="18"/>
              <w:szCs w:val="18"/>
            </w:rPr>
            <w:t>3</w:t>
          </w:r>
          <w:r w:rsidRPr="00B218EC">
            <w:rPr>
              <w:sz w:val="18"/>
              <w:szCs w:val="18"/>
            </w:rPr>
            <w:fldChar w:fldCharType="end"/>
          </w:r>
          <w:r w:rsidRPr="00B218EC">
            <w:rPr>
              <w:sz w:val="18"/>
              <w:szCs w:val="18"/>
            </w:rPr>
            <w:t xml:space="preserve"> / </w:t>
          </w:r>
          <w:r w:rsidRPr="00B218EC">
            <w:rPr>
              <w:sz w:val="18"/>
              <w:szCs w:val="18"/>
            </w:rPr>
            <w:fldChar w:fldCharType="begin"/>
          </w:r>
          <w:r w:rsidRPr="00B218EC">
            <w:rPr>
              <w:sz w:val="18"/>
              <w:szCs w:val="18"/>
            </w:rPr>
            <w:instrText xml:space="preserve"> NUMPAGES </w:instrText>
          </w:r>
          <w:r w:rsidRPr="00B218EC">
            <w:rPr>
              <w:sz w:val="18"/>
              <w:szCs w:val="18"/>
            </w:rPr>
            <w:fldChar w:fldCharType="separate"/>
          </w:r>
          <w:r>
            <w:rPr>
              <w:noProof/>
              <w:sz w:val="18"/>
              <w:szCs w:val="18"/>
            </w:rPr>
            <w:t>3</w:t>
          </w:r>
          <w:r w:rsidRPr="00B218EC">
            <w:rPr>
              <w:sz w:val="18"/>
              <w:szCs w:val="18"/>
            </w:rPr>
            <w:fldChar w:fldCharType="end"/>
          </w:r>
        </w:p>
      </w:tc>
    </w:tr>
  </w:tbl>
  <w:p w14:paraId="4CDBCA67" w14:textId="77777777" w:rsidR="00E321E2" w:rsidRPr="00B218EC" w:rsidRDefault="00E321E2" w:rsidP="00321CFC">
    <w:pPr>
      <w:ind w:left="0"/>
      <w:rPr>
        <w:sz w:val="18"/>
        <w:szCs w:val="18"/>
      </w:rPr>
    </w:pP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  <w:r w:rsidRPr="00B218EC">
      <w:rPr>
        <w:sz w:val="18"/>
        <w:szCs w:val="18"/>
      </w:rPr>
      <w:tab/>
    </w:r>
  </w:p>
  <w:p w14:paraId="26F0A531" w14:textId="77777777" w:rsidR="00E321E2" w:rsidRDefault="00E321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388B1" w14:textId="77777777" w:rsidR="00E321E2" w:rsidRPr="000D44B9" w:rsidRDefault="00E321E2" w:rsidP="00321CFC">
    <w:pPr>
      <w:ind w:left="0"/>
      <w:rPr>
        <w:sz w:val="18"/>
        <w:szCs w:val="18"/>
        <w:lang w:val="de-CH"/>
      </w:rPr>
    </w:pPr>
    <w:r w:rsidRPr="000D44B9">
      <w:rPr>
        <w:sz w:val="18"/>
        <w:szCs w:val="18"/>
        <w:lang w:val="de-CH"/>
      </w:rPr>
      <w:t>Dieses Dokument darf ohne unsere Bewilligung weder kopiert noch Unbefugten zugänglich gemacht werden, noch dürfen die darauf dargestellten Teile nachgebaut werden.</w:t>
    </w:r>
  </w:p>
  <w:p w14:paraId="686FCDAF" w14:textId="77777777" w:rsidR="00E321E2" w:rsidRPr="000D44B9" w:rsidRDefault="00E321E2" w:rsidP="00321CFC">
    <w:pPr>
      <w:ind w:left="0"/>
      <w:rPr>
        <w:sz w:val="18"/>
        <w:szCs w:val="18"/>
        <w:lang w:val="de-CH"/>
      </w:rPr>
    </w:pPr>
  </w:p>
  <w:p w14:paraId="2432952F" w14:textId="77777777" w:rsidR="00E321E2" w:rsidRPr="000D44B9" w:rsidRDefault="00E321E2" w:rsidP="00321CFC">
    <w:pPr>
      <w:ind w:left="0"/>
      <w:rPr>
        <w:sz w:val="18"/>
        <w:szCs w:val="18"/>
        <w:lang w:val="de-CH"/>
      </w:rPr>
    </w:pPr>
    <w:r w:rsidRPr="000D44B9">
      <w:rPr>
        <w:sz w:val="18"/>
        <w:szCs w:val="18"/>
        <w:lang w:val="de-CH"/>
      </w:rPr>
      <w:t>Stadler Rail AG / Stadler Bus</w:t>
    </w:r>
    <w:r>
      <w:rPr>
        <w:sz w:val="18"/>
        <w:szCs w:val="18"/>
        <w:lang w:val="de-CH"/>
      </w:rPr>
      <w:t xml:space="preserve">snang AG / </w:t>
    </w:r>
    <w:r>
      <w:rPr>
        <w:rFonts w:ascii="Segoe UI" w:hAnsi="Segoe UI" w:cs="Segoe UI"/>
        <w:color w:val="000000"/>
        <w:sz w:val="20"/>
        <w:szCs w:val="20"/>
        <w:lang w:val="de-CH"/>
      </w:rPr>
      <w:t>Stadler Rheintal AG</w:t>
    </w:r>
  </w:p>
  <w:p w14:paraId="4391E10C" w14:textId="77777777" w:rsidR="00E321E2" w:rsidRPr="00321CFC" w:rsidRDefault="00E321E2">
    <w:pPr>
      <w:pStyle w:val="Footer"/>
      <w:rPr>
        <w:lang w:val="de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1191B3" w14:textId="77777777" w:rsidR="00C535FC" w:rsidRDefault="00C535FC" w:rsidP="00D3646D">
      <w:r>
        <w:separator/>
      </w:r>
    </w:p>
  </w:footnote>
  <w:footnote w:type="continuationSeparator" w:id="0">
    <w:p w14:paraId="762E345F" w14:textId="77777777" w:rsidR="00C535FC" w:rsidRDefault="00C535FC" w:rsidP="00D3646D">
      <w:r>
        <w:continuationSeparator/>
      </w:r>
    </w:p>
  </w:footnote>
  <w:footnote w:type="continuationNotice" w:id="1">
    <w:p w14:paraId="2ECB7ED2" w14:textId="77777777" w:rsidR="00C535FC" w:rsidRDefault="00C535FC"/>
  </w:footnote>
  <w:footnote w:id="2">
    <w:p w14:paraId="6AE3FF87" w14:textId="77777777" w:rsidR="00E321E2" w:rsidRPr="009F69D6" w:rsidRDefault="00E321E2" w:rsidP="00296895">
      <w:pPr>
        <w:pStyle w:val="FootnoteText"/>
        <w:rPr>
          <w:lang w:val="de-CH"/>
        </w:rPr>
      </w:pPr>
      <w:r>
        <w:rPr>
          <w:rStyle w:val="FootnoteReference"/>
        </w:rPr>
        <w:footnoteRef/>
      </w:r>
      <w:r w:rsidRPr="009F69D6">
        <w:rPr>
          <w:lang w:val="de-CH"/>
        </w:rPr>
        <w:t xml:space="preserve"> Definition: Etwas darf nicht funktionieren, weil eine oder mehrere Bedingungen dafür nicht vorhanden sind.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CB2E0" w14:textId="77777777" w:rsidR="00E321E2" w:rsidRDefault="00E321E2" w:rsidP="00FD5309">
    <w:pPr>
      <w:pStyle w:val="Header"/>
      <w:tabs>
        <w:tab w:val="clear" w:pos="9072"/>
      </w:tabs>
      <w:jc w:val="right"/>
    </w:pPr>
    <w:r>
      <w:rPr>
        <w:noProof/>
        <w:lang w:eastAsia="en-US"/>
      </w:rPr>
      <w:drawing>
        <wp:inline distT="0" distB="0" distL="0" distR="0" wp14:anchorId="3DDA0569" wp14:editId="700E5F30">
          <wp:extent cx="1980000" cy="183529"/>
          <wp:effectExtent l="0" t="0" r="1270" b="6985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R_Blau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0000" cy="1835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1B71C42" w14:textId="77777777" w:rsidR="00E321E2" w:rsidRDefault="00E321E2">
    <w:pPr>
      <w:pStyle w:val="Header"/>
    </w:pPr>
  </w:p>
  <w:p w14:paraId="28C3E47F" w14:textId="77777777" w:rsidR="00E321E2" w:rsidRDefault="00E321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13C8D" w14:textId="77777777" w:rsidR="00E321E2" w:rsidRDefault="00E321E2" w:rsidP="00FD5309">
    <w:pPr>
      <w:pStyle w:val="Header"/>
      <w:tabs>
        <w:tab w:val="clear" w:pos="9072"/>
      </w:tabs>
      <w:ind w:right="-3"/>
      <w:jc w:val="right"/>
    </w:pPr>
    <w:r>
      <w:rPr>
        <w:noProof/>
        <w:lang w:eastAsia="en-US"/>
      </w:rPr>
      <w:drawing>
        <wp:inline distT="0" distB="0" distL="0" distR="0" wp14:anchorId="7266B0AA" wp14:editId="68947040">
          <wp:extent cx="1980000" cy="183529"/>
          <wp:effectExtent l="0" t="0" r="1270" b="6985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R_Blau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0000" cy="1835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DD856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1E659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13AB59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C8EA45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BF8532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7C0557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5D00A0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FCF48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C2FD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E3408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5A40AD"/>
    <w:multiLevelType w:val="hybridMultilevel"/>
    <w:tmpl w:val="F1609934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2D090F"/>
    <w:multiLevelType w:val="hybridMultilevel"/>
    <w:tmpl w:val="BE16E44C"/>
    <w:lvl w:ilvl="0" w:tplc="E8442080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4536B2"/>
    <w:multiLevelType w:val="hybridMultilevel"/>
    <w:tmpl w:val="5E1CE44C"/>
    <w:lvl w:ilvl="0" w:tplc="B70E05E8">
      <w:start w:val="1"/>
      <w:numFmt w:val="decimal"/>
      <w:lvlText w:val="[R%1]"/>
      <w:lvlJc w:val="left"/>
      <w:pPr>
        <w:ind w:left="720" w:hanging="360"/>
      </w:pPr>
      <w:rPr>
        <w:rFonts w:hint="default"/>
        <w:b w:val="0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4E60A5"/>
    <w:multiLevelType w:val="hybridMultilevel"/>
    <w:tmpl w:val="E7006CD2"/>
    <w:lvl w:ilvl="0" w:tplc="08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303E658F"/>
    <w:multiLevelType w:val="hybridMultilevel"/>
    <w:tmpl w:val="E1AC0FBA"/>
    <w:lvl w:ilvl="0" w:tplc="08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32146C52"/>
    <w:multiLevelType w:val="hybridMultilevel"/>
    <w:tmpl w:val="DBC4824C"/>
    <w:lvl w:ilvl="0" w:tplc="29A616AE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E2627C"/>
    <w:multiLevelType w:val="hybridMultilevel"/>
    <w:tmpl w:val="039E23C4"/>
    <w:lvl w:ilvl="0" w:tplc="776AA7CE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  <w:color w:val="auto"/>
      </w:rPr>
    </w:lvl>
    <w:lvl w:ilvl="1" w:tplc="08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F761C8"/>
    <w:multiLevelType w:val="hybridMultilevel"/>
    <w:tmpl w:val="61AED1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5A4BA8"/>
    <w:multiLevelType w:val="hybridMultilevel"/>
    <w:tmpl w:val="632C2158"/>
    <w:lvl w:ilvl="0" w:tplc="08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CE81919"/>
    <w:multiLevelType w:val="multilevel"/>
    <w:tmpl w:val="401E5232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4DC54DC9"/>
    <w:multiLevelType w:val="hybridMultilevel"/>
    <w:tmpl w:val="CE542712"/>
    <w:lvl w:ilvl="0" w:tplc="776AA7CE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21" w15:restartNumberingAfterBreak="0">
    <w:nsid w:val="5AA358E4"/>
    <w:multiLevelType w:val="hybridMultilevel"/>
    <w:tmpl w:val="B99E6882"/>
    <w:lvl w:ilvl="0" w:tplc="08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61BA5ACB"/>
    <w:multiLevelType w:val="hybridMultilevel"/>
    <w:tmpl w:val="A50640AE"/>
    <w:lvl w:ilvl="0" w:tplc="C0D0A17A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67144093">
    <w:abstractNumId w:val="19"/>
  </w:num>
  <w:num w:numId="2" w16cid:durableId="406196722">
    <w:abstractNumId w:val="9"/>
  </w:num>
  <w:num w:numId="3" w16cid:durableId="1051806378">
    <w:abstractNumId w:val="7"/>
  </w:num>
  <w:num w:numId="4" w16cid:durableId="925186439">
    <w:abstractNumId w:val="6"/>
  </w:num>
  <w:num w:numId="5" w16cid:durableId="1417285520">
    <w:abstractNumId w:val="5"/>
  </w:num>
  <w:num w:numId="6" w16cid:durableId="425924169">
    <w:abstractNumId w:val="4"/>
  </w:num>
  <w:num w:numId="7" w16cid:durableId="697320785">
    <w:abstractNumId w:val="8"/>
  </w:num>
  <w:num w:numId="8" w16cid:durableId="1653826000">
    <w:abstractNumId w:val="3"/>
  </w:num>
  <w:num w:numId="9" w16cid:durableId="1165509970">
    <w:abstractNumId w:val="2"/>
  </w:num>
  <w:num w:numId="10" w16cid:durableId="357195682">
    <w:abstractNumId w:val="1"/>
  </w:num>
  <w:num w:numId="11" w16cid:durableId="250049057">
    <w:abstractNumId w:val="0"/>
  </w:num>
  <w:num w:numId="12" w16cid:durableId="1727946246">
    <w:abstractNumId w:val="12"/>
  </w:num>
  <w:num w:numId="13" w16cid:durableId="1003750579">
    <w:abstractNumId w:val="21"/>
  </w:num>
  <w:num w:numId="14" w16cid:durableId="776412996">
    <w:abstractNumId w:val="13"/>
  </w:num>
  <w:num w:numId="15" w16cid:durableId="1228761968">
    <w:abstractNumId w:val="17"/>
  </w:num>
  <w:num w:numId="16" w16cid:durableId="1211266916">
    <w:abstractNumId w:val="14"/>
  </w:num>
  <w:num w:numId="17" w16cid:durableId="1750810164">
    <w:abstractNumId w:val="18"/>
  </w:num>
  <w:num w:numId="18" w16cid:durableId="1861162592">
    <w:abstractNumId w:val="16"/>
  </w:num>
  <w:num w:numId="19" w16cid:durableId="2004427775">
    <w:abstractNumId w:val="22"/>
  </w:num>
  <w:num w:numId="20" w16cid:durableId="983702140">
    <w:abstractNumId w:val="20"/>
  </w:num>
  <w:num w:numId="21" w16cid:durableId="1425028042">
    <w:abstractNumId w:val="10"/>
  </w:num>
  <w:num w:numId="22" w16cid:durableId="1958944603">
    <w:abstractNumId w:val="19"/>
  </w:num>
  <w:num w:numId="23" w16cid:durableId="2056200507">
    <w:abstractNumId w:val="19"/>
  </w:num>
  <w:num w:numId="24" w16cid:durableId="1598904151">
    <w:abstractNumId w:val="15"/>
  </w:num>
  <w:num w:numId="25" w16cid:durableId="504708019">
    <w:abstractNumId w:val="11"/>
  </w:num>
  <w:num w:numId="26" w16cid:durableId="2041470168">
    <w:abstractNumId w:val="19"/>
  </w:num>
  <w:num w:numId="27" w16cid:durableId="1093670307">
    <w:abstractNumId w:val="19"/>
  </w:num>
  <w:num w:numId="28" w16cid:durableId="1898393880">
    <w:abstractNumId w:val="19"/>
  </w:num>
  <w:num w:numId="29" w16cid:durableId="441192038">
    <w:abstractNumId w:val="19"/>
  </w:num>
  <w:num w:numId="30" w16cid:durableId="1543246270">
    <w:abstractNumId w:val="19"/>
  </w:num>
  <w:num w:numId="31" w16cid:durableId="1231577243">
    <w:abstractNumId w:val="19"/>
  </w:num>
  <w:num w:numId="32" w16cid:durableId="444545549">
    <w:abstractNumId w:val="19"/>
  </w:num>
  <w:num w:numId="33" w16cid:durableId="163936646">
    <w:abstractNumId w:val="19"/>
  </w:num>
  <w:num w:numId="34" w16cid:durableId="985890194">
    <w:abstractNumId w:val="19"/>
  </w:num>
  <w:num w:numId="35" w16cid:durableId="527840582">
    <w:abstractNumId w:val="19"/>
  </w:num>
  <w:num w:numId="36" w16cid:durableId="572591340">
    <w:abstractNumId w:val="19"/>
  </w:num>
  <w:num w:numId="37" w16cid:durableId="290673135">
    <w:abstractNumId w:val="19"/>
  </w:num>
  <w:num w:numId="38" w16cid:durableId="23312234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6FD"/>
    <w:rsid w:val="00000AE9"/>
    <w:rsid w:val="0000305B"/>
    <w:rsid w:val="0000750E"/>
    <w:rsid w:val="00007C91"/>
    <w:rsid w:val="00012689"/>
    <w:rsid w:val="00014E85"/>
    <w:rsid w:val="000150F0"/>
    <w:rsid w:val="00025F1A"/>
    <w:rsid w:val="000271E2"/>
    <w:rsid w:val="00034C50"/>
    <w:rsid w:val="00035847"/>
    <w:rsid w:val="000363FC"/>
    <w:rsid w:val="00050C86"/>
    <w:rsid w:val="000607B8"/>
    <w:rsid w:val="00060F3D"/>
    <w:rsid w:val="00061575"/>
    <w:rsid w:val="00063616"/>
    <w:rsid w:val="00065F85"/>
    <w:rsid w:val="00071495"/>
    <w:rsid w:val="00075F92"/>
    <w:rsid w:val="0007758A"/>
    <w:rsid w:val="00087B0E"/>
    <w:rsid w:val="000A1B4E"/>
    <w:rsid w:val="000C10DA"/>
    <w:rsid w:val="000C1970"/>
    <w:rsid w:val="000D1213"/>
    <w:rsid w:val="000D2D6C"/>
    <w:rsid w:val="000D392C"/>
    <w:rsid w:val="000D40AF"/>
    <w:rsid w:val="000D79FE"/>
    <w:rsid w:val="000E4C0B"/>
    <w:rsid w:val="000E4DF9"/>
    <w:rsid w:val="000F12E0"/>
    <w:rsid w:val="000F30ED"/>
    <w:rsid w:val="000F604C"/>
    <w:rsid w:val="000F738A"/>
    <w:rsid w:val="00103BF3"/>
    <w:rsid w:val="00122015"/>
    <w:rsid w:val="001415B3"/>
    <w:rsid w:val="00143A8C"/>
    <w:rsid w:val="00151594"/>
    <w:rsid w:val="00153634"/>
    <w:rsid w:val="00153F50"/>
    <w:rsid w:val="00157031"/>
    <w:rsid w:val="0016120C"/>
    <w:rsid w:val="00162938"/>
    <w:rsid w:val="00185A0B"/>
    <w:rsid w:val="00190B21"/>
    <w:rsid w:val="001A0F1C"/>
    <w:rsid w:val="001A3B71"/>
    <w:rsid w:val="001A433F"/>
    <w:rsid w:val="001A56DC"/>
    <w:rsid w:val="001C15D1"/>
    <w:rsid w:val="001C33C5"/>
    <w:rsid w:val="001D017F"/>
    <w:rsid w:val="001D2344"/>
    <w:rsid w:val="001D42C8"/>
    <w:rsid w:val="001D4562"/>
    <w:rsid w:val="001D69D5"/>
    <w:rsid w:val="001E56B9"/>
    <w:rsid w:val="00202DFE"/>
    <w:rsid w:val="00210D54"/>
    <w:rsid w:val="002222D3"/>
    <w:rsid w:val="00223980"/>
    <w:rsid w:val="00226EBF"/>
    <w:rsid w:val="002370F6"/>
    <w:rsid w:val="00241E6B"/>
    <w:rsid w:val="00245DFE"/>
    <w:rsid w:val="00250EE1"/>
    <w:rsid w:val="00253A43"/>
    <w:rsid w:val="00255755"/>
    <w:rsid w:val="00257524"/>
    <w:rsid w:val="002663AC"/>
    <w:rsid w:val="0027195E"/>
    <w:rsid w:val="00271CC8"/>
    <w:rsid w:val="002925D5"/>
    <w:rsid w:val="002953EA"/>
    <w:rsid w:val="00296895"/>
    <w:rsid w:val="002A04DF"/>
    <w:rsid w:val="002A0881"/>
    <w:rsid w:val="002A416A"/>
    <w:rsid w:val="002D00BA"/>
    <w:rsid w:val="002D4B4A"/>
    <w:rsid w:val="002E4C2E"/>
    <w:rsid w:val="002E6FEE"/>
    <w:rsid w:val="003008CF"/>
    <w:rsid w:val="00321CFC"/>
    <w:rsid w:val="00330BB5"/>
    <w:rsid w:val="003310B7"/>
    <w:rsid w:val="00334F2C"/>
    <w:rsid w:val="00357239"/>
    <w:rsid w:val="003613EA"/>
    <w:rsid w:val="00364043"/>
    <w:rsid w:val="00365725"/>
    <w:rsid w:val="003725D8"/>
    <w:rsid w:val="00385491"/>
    <w:rsid w:val="003A36F0"/>
    <w:rsid w:val="003B0895"/>
    <w:rsid w:val="003B202E"/>
    <w:rsid w:val="003C7265"/>
    <w:rsid w:val="003F2A20"/>
    <w:rsid w:val="003F6CFF"/>
    <w:rsid w:val="004048F9"/>
    <w:rsid w:val="00407724"/>
    <w:rsid w:val="004134FB"/>
    <w:rsid w:val="00415C96"/>
    <w:rsid w:val="0042089D"/>
    <w:rsid w:val="00421C4E"/>
    <w:rsid w:val="00431AEE"/>
    <w:rsid w:val="004343C4"/>
    <w:rsid w:val="00437A6A"/>
    <w:rsid w:val="004506F8"/>
    <w:rsid w:val="00453943"/>
    <w:rsid w:val="00466012"/>
    <w:rsid w:val="004810E3"/>
    <w:rsid w:val="004852EE"/>
    <w:rsid w:val="0049701F"/>
    <w:rsid w:val="004A5F94"/>
    <w:rsid w:val="004B1C5C"/>
    <w:rsid w:val="004B2635"/>
    <w:rsid w:val="004C3C35"/>
    <w:rsid w:val="004D459A"/>
    <w:rsid w:val="004F2226"/>
    <w:rsid w:val="004F3B92"/>
    <w:rsid w:val="004F7787"/>
    <w:rsid w:val="00514185"/>
    <w:rsid w:val="00521C0C"/>
    <w:rsid w:val="00542A36"/>
    <w:rsid w:val="00583793"/>
    <w:rsid w:val="00591742"/>
    <w:rsid w:val="005A0A7E"/>
    <w:rsid w:val="005A2542"/>
    <w:rsid w:val="005B2684"/>
    <w:rsid w:val="005B3676"/>
    <w:rsid w:val="005C2CB3"/>
    <w:rsid w:val="005D7C25"/>
    <w:rsid w:val="005E6108"/>
    <w:rsid w:val="005F0370"/>
    <w:rsid w:val="00600086"/>
    <w:rsid w:val="00604010"/>
    <w:rsid w:val="00611C94"/>
    <w:rsid w:val="0061353F"/>
    <w:rsid w:val="006351D4"/>
    <w:rsid w:val="00635EAD"/>
    <w:rsid w:val="00646365"/>
    <w:rsid w:val="00647B1A"/>
    <w:rsid w:val="006525F2"/>
    <w:rsid w:val="00657CFE"/>
    <w:rsid w:val="00684709"/>
    <w:rsid w:val="006931A5"/>
    <w:rsid w:val="00693513"/>
    <w:rsid w:val="00693E4E"/>
    <w:rsid w:val="00697D16"/>
    <w:rsid w:val="006C1751"/>
    <w:rsid w:val="006D52CF"/>
    <w:rsid w:val="006F5F27"/>
    <w:rsid w:val="007150E8"/>
    <w:rsid w:val="007518EF"/>
    <w:rsid w:val="00752442"/>
    <w:rsid w:val="00756DFB"/>
    <w:rsid w:val="00760DF1"/>
    <w:rsid w:val="00767042"/>
    <w:rsid w:val="00767D89"/>
    <w:rsid w:val="00781A9F"/>
    <w:rsid w:val="00783F9B"/>
    <w:rsid w:val="00784C19"/>
    <w:rsid w:val="00785911"/>
    <w:rsid w:val="0079186E"/>
    <w:rsid w:val="007935AC"/>
    <w:rsid w:val="00795457"/>
    <w:rsid w:val="007D0FBD"/>
    <w:rsid w:val="007E06FD"/>
    <w:rsid w:val="007E557E"/>
    <w:rsid w:val="00801094"/>
    <w:rsid w:val="00804288"/>
    <w:rsid w:val="00811140"/>
    <w:rsid w:val="0081232D"/>
    <w:rsid w:val="008371E1"/>
    <w:rsid w:val="0084370F"/>
    <w:rsid w:val="00850246"/>
    <w:rsid w:val="00852D98"/>
    <w:rsid w:val="008577CE"/>
    <w:rsid w:val="008734AD"/>
    <w:rsid w:val="00883B60"/>
    <w:rsid w:val="00894A53"/>
    <w:rsid w:val="008A33E8"/>
    <w:rsid w:val="008A4258"/>
    <w:rsid w:val="008C4052"/>
    <w:rsid w:val="008C77C1"/>
    <w:rsid w:val="008D4E78"/>
    <w:rsid w:val="008E1BFB"/>
    <w:rsid w:val="008F1EC8"/>
    <w:rsid w:val="0091319D"/>
    <w:rsid w:val="00913FE7"/>
    <w:rsid w:val="00915760"/>
    <w:rsid w:val="009242BD"/>
    <w:rsid w:val="00941BD6"/>
    <w:rsid w:val="00951E70"/>
    <w:rsid w:val="0095236C"/>
    <w:rsid w:val="00960129"/>
    <w:rsid w:val="009618C4"/>
    <w:rsid w:val="00966690"/>
    <w:rsid w:val="00973D1E"/>
    <w:rsid w:val="009828FC"/>
    <w:rsid w:val="00987306"/>
    <w:rsid w:val="00992A27"/>
    <w:rsid w:val="00993621"/>
    <w:rsid w:val="009A0EB4"/>
    <w:rsid w:val="009B2042"/>
    <w:rsid w:val="009D4003"/>
    <w:rsid w:val="009E481A"/>
    <w:rsid w:val="009F1BA1"/>
    <w:rsid w:val="009F5D0D"/>
    <w:rsid w:val="00A04190"/>
    <w:rsid w:val="00A0441F"/>
    <w:rsid w:val="00A0532C"/>
    <w:rsid w:val="00A10C0E"/>
    <w:rsid w:val="00A255F2"/>
    <w:rsid w:val="00A419BB"/>
    <w:rsid w:val="00A5272B"/>
    <w:rsid w:val="00A57C73"/>
    <w:rsid w:val="00A6026E"/>
    <w:rsid w:val="00A74AE3"/>
    <w:rsid w:val="00A83CD3"/>
    <w:rsid w:val="00AA5EC2"/>
    <w:rsid w:val="00AB1378"/>
    <w:rsid w:val="00AD1743"/>
    <w:rsid w:val="00AD5878"/>
    <w:rsid w:val="00AE1689"/>
    <w:rsid w:val="00AE4008"/>
    <w:rsid w:val="00AE509C"/>
    <w:rsid w:val="00B029E4"/>
    <w:rsid w:val="00B16ED6"/>
    <w:rsid w:val="00B218EC"/>
    <w:rsid w:val="00B23C28"/>
    <w:rsid w:val="00B316B6"/>
    <w:rsid w:val="00B3261C"/>
    <w:rsid w:val="00B526F6"/>
    <w:rsid w:val="00B65A6F"/>
    <w:rsid w:val="00B73DB2"/>
    <w:rsid w:val="00B83760"/>
    <w:rsid w:val="00BA0318"/>
    <w:rsid w:val="00BA4828"/>
    <w:rsid w:val="00BA506E"/>
    <w:rsid w:val="00BB3DF9"/>
    <w:rsid w:val="00BB4D4F"/>
    <w:rsid w:val="00BB50A2"/>
    <w:rsid w:val="00BB6BB5"/>
    <w:rsid w:val="00BD7E96"/>
    <w:rsid w:val="00BE565C"/>
    <w:rsid w:val="00BF49B3"/>
    <w:rsid w:val="00C01A51"/>
    <w:rsid w:val="00C04BA0"/>
    <w:rsid w:val="00C06C78"/>
    <w:rsid w:val="00C10965"/>
    <w:rsid w:val="00C20EE3"/>
    <w:rsid w:val="00C331DB"/>
    <w:rsid w:val="00C43C5D"/>
    <w:rsid w:val="00C45F68"/>
    <w:rsid w:val="00C535FC"/>
    <w:rsid w:val="00C678BA"/>
    <w:rsid w:val="00C72D31"/>
    <w:rsid w:val="00C87E70"/>
    <w:rsid w:val="00C91AF4"/>
    <w:rsid w:val="00C974FB"/>
    <w:rsid w:val="00CA3F4A"/>
    <w:rsid w:val="00CA4C36"/>
    <w:rsid w:val="00CA6199"/>
    <w:rsid w:val="00CA6330"/>
    <w:rsid w:val="00CB24ED"/>
    <w:rsid w:val="00CC0768"/>
    <w:rsid w:val="00CC428B"/>
    <w:rsid w:val="00CC6018"/>
    <w:rsid w:val="00CD153F"/>
    <w:rsid w:val="00CD2F58"/>
    <w:rsid w:val="00CD3415"/>
    <w:rsid w:val="00CE4CC4"/>
    <w:rsid w:val="00CF184E"/>
    <w:rsid w:val="00D073AE"/>
    <w:rsid w:val="00D20DD8"/>
    <w:rsid w:val="00D25E07"/>
    <w:rsid w:val="00D3216D"/>
    <w:rsid w:val="00D33AF7"/>
    <w:rsid w:val="00D3646D"/>
    <w:rsid w:val="00D36B39"/>
    <w:rsid w:val="00D55D43"/>
    <w:rsid w:val="00D91B95"/>
    <w:rsid w:val="00D935CF"/>
    <w:rsid w:val="00D94AE0"/>
    <w:rsid w:val="00D973B3"/>
    <w:rsid w:val="00DA111B"/>
    <w:rsid w:val="00DA38D1"/>
    <w:rsid w:val="00DB5472"/>
    <w:rsid w:val="00DC5B8F"/>
    <w:rsid w:val="00DC7787"/>
    <w:rsid w:val="00DE1F2D"/>
    <w:rsid w:val="00DE2517"/>
    <w:rsid w:val="00DF3A14"/>
    <w:rsid w:val="00DF5518"/>
    <w:rsid w:val="00DF7D8B"/>
    <w:rsid w:val="00E0142C"/>
    <w:rsid w:val="00E1407D"/>
    <w:rsid w:val="00E321E2"/>
    <w:rsid w:val="00E409C7"/>
    <w:rsid w:val="00E43BB6"/>
    <w:rsid w:val="00E67A76"/>
    <w:rsid w:val="00E8344C"/>
    <w:rsid w:val="00E83FB6"/>
    <w:rsid w:val="00E85DE0"/>
    <w:rsid w:val="00E96804"/>
    <w:rsid w:val="00EC2347"/>
    <w:rsid w:val="00EC29DE"/>
    <w:rsid w:val="00ED3AB2"/>
    <w:rsid w:val="00EE16FB"/>
    <w:rsid w:val="00EE5203"/>
    <w:rsid w:val="00F04F98"/>
    <w:rsid w:val="00F05F96"/>
    <w:rsid w:val="00F139F5"/>
    <w:rsid w:val="00F140E8"/>
    <w:rsid w:val="00F22F07"/>
    <w:rsid w:val="00F26206"/>
    <w:rsid w:val="00F31904"/>
    <w:rsid w:val="00F320E8"/>
    <w:rsid w:val="00F45505"/>
    <w:rsid w:val="00F56A42"/>
    <w:rsid w:val="00F643BF"/>
    <w:rsid w:val="00F81D1A"/>
    <w:rsid w:val="00F83985"/>
    <w:rsid w:val="00FC447D"/>
    <w:rsid w:val="00FD0EB5"/>
    <w:rsid w:val="00FD1158"/>
    <w:rsid w:val="00FD5309"/>
    <w:rsid w:val="00FE7D69"/>
    <w:rsid w:val="00FF44A6"/>
    <w:rsid w:val="00FF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DADF43"/>
  <w15:docId w15:val="{9E6225DE-099E-4282-B6D7-FDAE47C58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4C36"/>
    <w:pPr>
      <w:spacing w:after="0" w:line="240" w:lineRule="auto"/>
      <w:ind w:left="284"/>
      <w:jc w:val="both"/>
    </w:pPr>
    <w:rPr>
      <w:rFonts w:ascii="Arial" w:eastAsia="Times New Roman" w:hAnsi="Arial" w:cs="Times New Roman"/>
      <w:szCs w:val="24"/>
      <w:lang w:val="en-US" w:eastAsia="de-DE"/>
    </w:rPr>
  </w:style>
  <w:style w:type="paragraph" w:styleId="Heading1">
    <w:name w:val="heading 1"/>
    <w:next w:val="Normal"/>
    <w:link w:val="Heading1Char"/>
    <w:autoRedefine/>
    <w:qFormat/>
    <w:rsid w:val="006931A5"/>
    <w:pPr>
      <w:keepNext/>
      <w:numPr>
        <w:numId w:val="37"/>
      </w:numPr>
      <w:spacing w:before="240" w:after="160" w:line="240" w:lineRule="auto"/>
      <w:jc w:val="both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 w:eastAsia="de-DE"/>
    </w:rPr>
  </w:style>
  <w:style w:type="paragraph" w:styleId="Heading2">
    <w:name w:val="heading 2"/>
    <w:basedOn w:val="Heading1"/>
    <w:next w:val="Normal"/>
    <w:link w:val="Heading2Char"/>
    <w:autoRedefine/>
    <w:qFormat/>
    <w:rsid w:val="006931A5"/>
    <w:pPr>
      <w:numPr>
        <w:ilvl w:val="1"/>
      </w:numPr>
      <w:spacing w:before="200" w:after="120"/>
      <w:outlineLvl w:val="1"/>
    </w:pPr>
    <w:rPr>
      <w:bCs w:val="0"/>
      <w:iCs/>
      <w:sz w:val="28"/>
      <w:szCs w:val="28"/>
    </w:rPr>
  </w:style>
  <w:style w:type="paragraph" w:styleId="Heading3">
    <w:name w:val="heading 3"/>
    <w:basedOn w:val="Heading1"/>
    <w:next w:val="Normal"/>
    <w:link w:val="Heading3Char"/>
    <w:autoRedefine/>
    <w:qFormat/>
    <w:rsid w:val="006931A5"/>
    <w:pPr>
      <w:numPr>
        <w:ilvl w:val="2"/>
      </w:numPr>
      <w:spacing w:before="160" w:after="80"/>
      <w:outlineLvl w:val="2"/>
    </w:pPr>
    <w:rPr>
      <w:bCs w:val="0"/>
      <w:sz w:val="24"/>
      <w:szCs w:val="26"/>
    </w:rPr>
  </w:style>
  <w:style w:type="paragraph" w:styleId="Heading4">
    <w:name w:val="heading 4"/>
    <w:basedOn w:val="Heading3"/>
    <w:next w:val="Normal"/>
    <w:link w:val="Heading4Char"/>
    <w:autoRedefine/>
    <w:qFormat/>
    <w:rsid w:val="006931A5"/>
    <w:pPr>
      <w:numPr>
        <w:ilvl w:val="3"/>
      </w:numPr>
      <w:outlineLvl w:val="3"/>
    </w:pPr>
    <w:rPr>
      <w:bCs/>
      <w:sz w:val="22"/>
      <w:szCs w:val="28"/>
    </w:rPr>
  </w:style>
  <w:style w:type="paragraph" w:styleId="Heading5">
    <w:name w:val="heading 5"/>
    <w:basedOn w:val="Heading4"/>
    <w:next w:val="Normal"/>
    <w:link w:val="Heading5Char"/>
    <w:autoRedefine/>
    <w:qFormat/>
    <w:rsid w:val="006931A5"/>
    <w:pPr>
      <w:numPr>
        <w:ilvl w:val="4"/>
      </w:numPr>
      <w:outlineLvl w:val="4"/>
    </w:pPr>
    <w:rPr>
      <w:bCs w:val="0"/>
      <w:iCs/>
      <w:sz w:val="20"/>
      <w:szCs w:val="26"/>
    </w:rPr>
  </w:style>
  <w:style w:type="paragraph" w:styleId="Heading6">
    <w:name w:val="heading 6"/>
    <w:basedOn w:val="Heading4"/>
    <w:next w:val="Normal"/>
    <w:link w:val="Heading6Char"/>
    <w:autoRedefine/>
    <w:qFormat/>
    <w:rsid w:val="006931A5"/>
    <w:pPr>
      <w:numPr>
        <w:ilvl w:val="5"/>
      </w:numPr>
      <w:outlineLvl w:val="5"/>
    </w:pPr>
    <w:rPr>
      <w:b w:val="0"/>
      <w:bCs w:val="0"/>
      <w:sz w:val="20"/>
      <w:szCs w:val="22"/>
    </w:rPr>
  </w:style>
  <w:style w:type="paragraph" w:styleId="Heading7">
    <w:name w:val="heading 7"/>
    <w:basedOn w:val="Normal"/>
    <w:next w:val="Normal"/>
    <w:link w:val="Heading7Char"/>
    <w:autoRedefine/>
    <w:qFormat/>
    <w:rsid w:val="006931A5"/>
    <w:pPr>
      <w:numPr>
        <w:ilvl w:val="6"/>
        <w:numId w:val="37"/>
      </w:numPr>
      <w:spacing w:before="160" w:after="80"/>
      <w:outlineLvl w:val="6"/>
    </w:pPr>
    <w:rPr>
      <w:sz w:val="20"/>
    </w:rPr>
  </w:style>
  <w:style w:type="paragraph" w:styleId="Heading8">
    <w:name w:val="heading 8"/>
    <w:basedOn w:val="Normal"/>
    <w:next w:val="Normal"/>
    <w:link w:val="Heading8Char"/>
    <w:autoRedefine/>
    <w:qFormat/>
    <w:rsid w:val="006931A5"/>
    <w:pPr>
      <w:numPr>
        <w:ilvl w:val="7"/>
        <w:numId w:val="37"/>
      </w:numPr>
      <w:spacing w:before="160" w:after="80"/>
      <w:outlineLvl w:val="7"/>
    </w:pPr>
    <w:rPr>
      <w:iCs/>
      <w:sz w:val="20"/>
    </w:rPr>
  </w:style>
  <w:style w:type="paragraph" w:styleId="Heading9">
    <w:name w:val="heading 9"/>
    <w:basedOn w:val="Normal"/>
    <w:next w:val="Normal"/>
    <w:link w:val="Heading9Char"/>
    <w:autoRedefine/>
    <w:qFormat/>
    <w:rsid w:val="006931A5"/>
    <w:pPr>
      <w:numPr>
        <w:ilvl w:val="8"/>
        <w:numId w:val="37"/>
      </w:numPr>
      <w:tabs>
        <w:tab w:val="clear" w:pos="1584"/>
        <w:tab w:val="left" w:pos="1797"/>
      </w:tabs>
      <w:spacing w:before="160" w:after="80"/>
      <w:outlineLvl w:val="8"/>
    </w:pPr>
    <w:rPr>
      <w:rFonts w:cs="Arial"/>
      <w:sz w:val="20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646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646D"/>
  </w:style>
  <w:style w:type="paragraph" w:styleId="Footer">
    <w:name w:val="footer"/>
    <w:basedOn w:val="Normal"/>
    <w:link w:val="FooterChar"/>
    <w:uiPriority w:val="99"/>
    <w:unhideWhenUsed/>
    <w:rsid w:val="00D3646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646D"/>
  </w:style>
  <w:style w:type="paragraph" w:styleId="BalloonText">
    <w:name w:val="Balloon Text"/>
    <w:basedOn w:val="Normal"/>
    <w:link w:val="BalloonTextChar"/>
    <w:uiPriority w:val="99"/>
    <w:semiHidden/>
    <w:unhideWhenUsed/>
    <w:rsid w:val="00D364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646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6931A5"/>
    <w:rPr>
      <w:rFonts w:ascii="Arial" w:eastAsia="Times New Roman" w:hAnsi="Arial" w:cs="Arial"/>
      <w:b/>
      <w:bCs/>
      <w:kern w:val="32"/>
      <w:sz w:val="32"/>
      <w:szCs w:val="32"/>
      <w:lang w:val="en-US" w:eastAsia="de-DE"/>
    </w:rPr>
  </w:style>
  <w:style w:type="character" w:customStyle="1" w:styleId="Heading2Char">
    <w:name w:val="Heading 2 Char"/>
    <w:basedOn w:val="DefaultParagraphFont"/>
    <w:link w:val="Heading2"/>
    <w:rsid w:val="006931A5"/>
    <w:rPr>
      <w:rFonts w:ascii="Arial" w:eastAsia="Times New Roman" w:hAnsi="Arial" w:cs="Arial"/>
      <w:b/>
      <w:iCs/>
      <w:kern w:val="32"/>
      <w:sz w:val="28"/>
      <w:szCs w:val="28"/>
      <w:lang w:val="en-US" w:eastAsia="de-DE"/>
    </w:rPr>
  </w:style>
  <w:style w:type="character" w:customStyle="1" w:styleId="Heading3Char">
    <w:name w:val="Heading 3 Char"/>
    <w:basedOn w:val="DefaultParagraphFont"/>
    <w:link w:val="Heading3"/>
    <w:rsid w:val="006931A5"/>
    <w:rPr>
      <w:rFonts w:ascii="Arial" w:eastAsia="Times New Roman" w:hAnsi="Arial" w:cs="Arial"/>
      <w:b/>
      <w:kern w:val="32"/>
      <w:sz w:val="24"/>
      <w:szCs w:val="26"/>
      <w:lang w:val="en-US" w:eastAsia="de-DE"/>
    </w:rPr>
  </w:style>
  <w:style w:type="character" w:customStyle="1" w:styleId="Heading4Char">
    <w:name w:val="Heading 4 Char"/>
    <w:basedOn w:val="DefaultParagraphFont"/>
    <w:link w:val="Heading4"/>
    <w:rsid w:val="006931A5"/>
    <w:rPr>
      <w:rFonts w:ascii="Arial" w:eastAsia="Times New Roman" w:hAnsi="Arial" w:cs="Arial"/>
      <w:b/>
      <w:bCs/>
      <w:kern w:val="32"/>
      <w:szCs w:val="28"/>
      <w:lang w:val="en-US" w:eastAsia="de-DE"/>
    </w:rPr>
  </w:style>
  <w:style w:type="character" w:customStyle="1" w:styleId="Heading5Char">
    <w:name w:val="Heading 5 Char"/>
    <w:basedOn w:val="DefaultParagraphFont"/>
    <w:link w:val="Heading5"/>
    <w:rsid w:val="006931A5"/>
    <w:rPr>
      <w:rFonts w:ascii="Arial" w:eastAsia="Times New Roman" w:hAnsi="Arial" w:cs="Arial"/>
      <w:b/>
      <w:iCs/>
      <w:kern w:val="32"/>
      <w:sz w:val="20"/>
      <w:szCs w:val="26"/>
      <w:lang w:val="en-US" w:eastAsia="de-DE"/>
    </w:rPr>
  </w:style>
  <w:style w:type="character" w:customStyle="1" w:styleId="Heading6Char">
    <w:name w:val="Heading 6 Char"/>
    <w:basedOn w:val="DefaultParagraphFont"/>
    <w:link w:val="Heading6"/>
    <w:rsid w:val="006931A5"/>
    <w:rPr>
      <w:rFonts w:ascii="Arial" w:eastAsia="Times New Roman" w:hAnsi="Arial" w:cs="Arial"/>
      <w:kern w:val="32"/>
      <w:sz w:val="20"/>
      <w:lang w:val="en-US" w:eastAsia="de-DE"/>
    </w:rPr>
  </w:style>
  <w:style w:type="character" w:customStyle="1" w:styleId="Heading7Char">
    <w:name w:val="Heading 7 Char"/>
    <w:basedOn w:val="DefaultParagraphFont"/>
    <w:link w:val="Heading7"/>
    <w:rsid w:val="006931A5"/>
    <w:rPr>
      <w:rFonts w:ascii="Arial" w:eastAsia="Times New Roman" w:hAnsi="Arial" w:cs="Times New Roman"/>
      <w:sz w:val="20"/>
      <w:szCs w:val="24"/>
      <w:lang w:val="en-US" w:eastAsia="de-DE"/>
    </w:rPr>
  </w:style>
  <w:style w:type="character" w:customStyle="1" w:styleId="Heading8Char">
    <w:name w:val="Heading 8 Char"/>
    <w:basedOn w:val="DefaultParagraphFont"/>
    <w:link w:val="Heading8"/>
    <w:rsid w:val="006931A5"/>
    <w:rPr>
      <w:rFonts w:ascii="Arial" w:eastAsia="Times New Roman" w:hAnsi="Arial" w:cs="Times New Roman"/>
      <w:iCs/>
      <w:sz w:val="20"/>
      <w:szCs w:val="24"/>
      <w:lang w:val="en-US" w:eastAsia="de-DE"/>
    </w:rPr>
  </w:style>
  <w:style w:type="character" w:customStyle="1" w:styleId="Heading9Char">
    <w:name w:val="Heading 9 Char"/>
    <w:basedOn w:val="DefaultParagraphFont"/>
    <w:link w:val="Heading9"/>
    <w:rsid w:val="006931A5"/>
    <w:rPr>
      <w:rFonts w:ascii="Arial" w:eastAsia="Times New Roman" w:hAnsi="Arial" w:cs="Arial"/>
      <w:sz w:val="20"/>
      <w:lang w:val="en-US" w:eastAsia="de-DE"/>
    </w:rPr>
  </w:style>
  <w:style w:type="paragraph" w:customStyle="1" w:styleId="TitelblattTitel">
    <w:name w:val="Titelblatt Titel"/>
    <w:rsid w:val="0084370F"/>
    <w:pPr>
      <w:spacing w:after="0" w:line="240" w:lineRule="auto"/>
      <w:jc w:val="right"/>
    </w:pPr>
    <w:rPr>
      <w:rFonts w:ascii="Arial" w:eastAsia="Times New Roman" w:hAnsi="Arial" w:cs="Times New Roman"/>
      <w:b/>
      <w:sz w:val="36"/>
      <w:szCs w:val="20"/>
      <w:lang w:val="en-GB" w:eastAsia="de-DE"/>
    </w:rPr>
  </w:style>
  <w:style w:type="paragraph" w:customStyle="1" w:styleId="TitelblattUntertitel">
    <w:name w:val="Titelblatt Untertitel"/>
    <w:basedOn w:val="TitelblattTitel"/>
    <w:rsid w:val="0084370F"/>
    <w:rPr>
      <w:sz w:val="32"/>
    </w:rPr>
  </w:style>
  <w:style w:type="paragraph" w:customStyle="1" w:styleId="Titelblattgross">
    <w:name w:val="Titelblatt gross"/>
    <w:basedOn w:val="TitelblattTitel"/>
    <w:rsid w:val="0084370F"/>
    <w:pPr>
      <w:jc w:val="left"/>
    </w:pPr>
    <w:rPr>
      <w:sz w:val="26"/>
    </w:rPr>
  </w:style>
  <w:style w:type="paragraph" w:customStyle="1" w:styleId="Titelblattmittel">
    <w:name w:val="Titelblatt mittel"/>
    <w:basedOn w:val="TitelblattTitel"/>
    <w:rsid w:val="0084370F"/>
    <w:pPr>
      <w:jc w:val="left"/>
    </w:pPr>
    <w:rPr>
      <w:b w:val="0"/>
      <w:sz w:val="20"/>
    </w:rPr>
  </w:style>
  <w:style w:type="paragraph" w:customStyle="1" w:styleId="Titelblattklein">
    <w:name w:val="Titelblatt klein"/>
    <w:basedOn w:val="TitelblattTitel"/>
    <w:rsid w:val="0084370F"/>
    <w:pPr>
      <w:jc w:val="left"/>
    </w:pPr>
    <w:rPr>
      <w:b w:val="0"/>
      <w:sz w:val="16"/>
    </w:rPr>
  </w:style>
  <w:style w:type="paragraph" w:customStyle="1" w:styleId="Titelblattmittelfett">
    <w:name w:val="Titelblatt mittel fett"/>
    <w:basedOn w:val="Titelblattmittel"/>
    <w:rsid w:val="0084370F"/>
    <w:rPr>
      <w:b/>
    </w:rPr>
  </w:style>
  <w:style w:type="paragraph" w:customStyle="1" w:styleId="Titelblattbeschriftung">
    <w:name w:val="Titelblatt beschriftung"/>
    <w:basedOn w:val="Titelblattmittel"/>
    <w:rsid w:val="0084370F"/>
    <w:pPr>
      <w:jc w:val="right"/>
    </w:pPr>
    <w:rPr>
      <w:i/>
      <w:sz w:val="16"/>
    </w:rPr>
  </w:style>
  <w:style w:type="paragraph" w:styleId="Title">
    <w:name w:val="Title"/>
    <w:basedOn w:val="Normal"/>
    <w:link w:val="TitleChar"/>
    <w:qFormat/>
    <w:rsid w:val="0084370F"/>
    <w:pPr>
      <w:spacing w:before="240" w:after="60"/>
      <w:ind w:left="0"/>
      <w:outlineLvl w:val="0"/>
    </w:pPr>
    <w:rPr>
      <w:rFonts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84370F"/>
    <w:rPr>
      <w:rFonts w:ascii="Arial" w:eastAsia="Times New Roman" w:hAnsi="Arial" w:cs="Arial"/>
      <w:b/>
      <w:bCs/>
      <w:kern w:val="28"/>
      <w:sz w:val="32"/>
      <w:szCs w:val="32"/>
      <w:lang w:val="en-US" w:eastAsia="de-DE"/>
    </w:rPr>
  </w:style>
  <w:style w:type="paragraph" w:styleId="TOC1">
    <w:name w:val="toc 1"/>
    <w:next w:val="Normal"/>
    <w:autoRedefine/>
    <w:uiPriority w:val="39"/>
    <w:rsid w:val="004343C4"/>
    <w:pPr>
      <w:tabs>
        <w:tab w:val="left" w:pos="440"/>
        <w:tab w:val="right" w:leader="dot" w:pos="9072"/>
      </w:tabs>
      <w:spacing w:after="0" w:line="240" w:lineRule="auto"/>
    </w:pPr>
    <w:rPr>
      <w:rFonts w:ascii="Arial" w:eastAsia="Times New Roman" w:hAnsi="Arial" w:cs="Times New Roman"/>
      <w:b/>
      <w:bCs/>
      <w:noProof/>
      <w:szCs w:val="20"/>
      <w:lang w:eastAsia="de-DE"/>
    </w:rPr>
  </w:style>
  <w:style w:type="character" w:styleId="Hyperlink">
    <w:name w:val="Hyperlink"/>
    <w:basedOn w:val="DefaultParagraphFont"/>
    <w:uiPriority w:val="99"/>
    <w:rsid w:val="0084370F"/>
    <w:rPr>
      <w:color w:val="0000FF"/>
      <w:u w:val="single"/>
    </w:rPr>
  </w:style>
  <w:style w:type="table" w:styleId="TableGrid">
    <w:name w:val="Table Grid"/>
    <w:basedOn w:val="TableNormal"/>
    <w:uiPriority w:val="59"/>
    <w:rsid w:val="00075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autoRedefine/>
    <w:uiPriority w:val="39"/>
    <w:unhideWhenUsed/>
    <w:rsid w:val="004343C4"/>
    <w:pPr>
      <w:tabs>
        <w:tab w:val="right" w:leader="dot" w:pos="9072"/>
      </w:tabs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4343C4"/>
    <w:pPr>
      <w:tabs>
        <w:tab w:val="right" w:leader="dot" w:pos="9072"/>
      </w:tabs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4343C4"/>
    <w:pPr>
      <w:tabs>
        <w:tab w:val="right" w:leader="dot" w:pos="9072"/>
      </w:tabs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unhideWhenUsed/>
    <w:rsid w:val="004343C4"/>
    <w:pPr>
      <w:tabs>
        <w:tab w:val="right" w:leader="dot" w:pos="9072"/>
      </w:tabs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unhideWhenUsed/>
    <w:rsid w:val="004343C4"/>
    <w:pPr>
      <w:tabs>
        <w:tab w:val="right" w:leader="dot" w:pos="9072"/>
      </w:tabs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unhideWhenUsed/>
    <w:rsid w:val="004343C4"/>
    <w:pPr>
      <w:tabs>
        <w:tab w:val="right" w:leader="dot" w:pos="9072"/>
      </w:tabs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4343C4"/>
    <w:pPr>
      <w:tabs>
        <w:tab w:val="right" w:leader="dot" w:pos="9072"/>
      </w:tabs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4343C4"/>
    <w:pPr>
      <w:tabs>
        <w:tab w:val="right" w:leader="dot" w:pos="9072"/>
      </w:tabs>
      <w:spacing w:after="100"/>
      <w:ind w:left="1760"/>
    </w:pPr>
  </w:style>
  <w:style w:type="character" w:styleId="CommentReference">
    <w:name w:val="annotation reference"/>
    <w:basedOn w:val="DefaultParagraphFont"/>
    <w:uiPriority w:val="99"/>
    <w:semiHidden/>
    <w:unhideWhenUsed/>
    <w:rsid w:val="009828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828F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28FC"/>
    <w:rPr>
      <w:rFonts w:ascii="Arial" w:eastAsia="Times New Roman" w:hAnsi="Arial" w:cs="Times New Roman"/>
      <w:sz w:val="20"/>
      <w:szCs w:val="20"/>
      <w:lang w:val="en-US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28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28FC"/>
    <w:rPr>
      <w:rFonts w:ascii="Arial" w:eastAsia="Times New Roman" w:hAnsi="Arial" w:cs="Times New Roman"/>
      <w:b/>
      <w:bCs/>
      <w:sz w:val="20"/>
      <w:szCs w:val="20"/>
      <w:lang w:val="en-US" w:eastAsia="de-DE"/>
    </w:rPr>
  </w:style>
  <w:style w:type="table" w:styleId="ListTable3-Accent1">
    <w:name w:val="List Table 3 Accent 1"/>
    <w:basedOn w:val="TableNormal"/>
    <w:uiPriority w:val="48"/>
    <w:rsid w:val="009828FC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828FC"/>
    <w:pPr>
      <w:ind w:left="720"/>
      <w:contextualSpacing/>
      <w:jc w:val="left"/>
    </w:pPr>
  </w:style>
  <w:style w:type="paragraph" w:styleId="Caption">
    <w:name w:val="caption"/>
    <w:basedOn w:val="Normal"/>
    <w:next w:val="Normal"/>
    <w:uiPriority w:val="35"/>
    <w:unhideWhenUsed/>
    <w:qFormat/>
    <w:rsid w:val="009828FC"/>
    <w:pPr>
      <w:spacing w:after="200"/>
      <w:jc w:val="left"/>
    </w:pPr>
    <w:rPr>
      <w:i/>
      <w:iCs/>
      <w:color w:val="1F497D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828FC"/>
    <w:pPr>
      <w:jc w:val="left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828FC"/>
    <w:rPr>
      <w:rFonts w:ascii="Arial" w:eastAsia="Times New Roman" w:hAnsi="Arial" w:cs="Times New Roman"/>
      <w:sz w:val="20"/>
      <w:szCs w:val="20"/>
      <w:lang w:val="en-US" w:eastAsia="de-DE"/>
    </w:rPr>
  </w:style>
  <w:style w:type="character" w:styleId="FootnoteReference">
    <w:name w:val="footnote reference"/>
    <w:basedOn w:val="DefaultParagraphFont"/>
    <w:uiPriority w:val="99"/>
    <w:semiHidden/>
    <w:unhideWhenUsed/>
    <w:rsid w:val="009828FC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9828FC"/>
    <w:rPr>
      <w:color w:val="808080"/>
    </w:rPr>
  </w:style>
  <w:style w:type="paragraph" w:customStyle="1" w:styleId="berschrift3frTabelle">
    <w:name w:val="Überschrift 3 für Tabelle"/>
    <w:basedOn w:val="Heading3"/>
    <w:link w:val="berschrift3frTabelleZchn"/>
    <w:qFormat/>
    <w:rsid w:val="006931A5"/>
    <w:pPr>
      <w:spacing w:before="0" w:after="0"/>
    </w:pPr>
    <w:rPr>
      <w:b w:val="0"/>
      <w:sz w:val="16"/>
    </w:rPr>
  </w:style>
  <w:style w:type="character" w:customStyle="1" w:styleId="berschrift3frTabelleZchn">
    <w:name w:val="Überschrift 3 für Tabelle Zchn"/>
    <w:basedOn w:val="Heading3Char"/>
    <w:link w:val="berschrift3frTabelle"/>
    <w:rsid w:val="006931A5"/>
    <w:rPr>
      <w:rFonts w:ascii="Arial" w:eastAsia="Times New Roman" w:hAnsi="Arial" w:cs="Arial"/>
      <w:b w:val="0"/>
      <w:kern w:val="32"/>
      <w:sz w:val="16"/>
      <w:szCs w:val="26"/>
      <w:lang w:val="en-US" w:eastAsia="de-DE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28FC"/>
    <w:pPr>
      <w:numPr>
        <w:ilvl w:val="1"/>
      </w:numPr>
      <w:spacing w:after="160"/>
      <w:ind w:left="284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828FC"/>
    <w:rPr>
      <w:rFonts w:eastAsiaTheme="minorEastAsia"/>
      <w:color w:val="5A5A5A" w:themeColor="text1" w:themeTint="A5"/>
      <w:spacing w:val="15"/>
      <w:lang w:val="en-US" w:eastAsia="de-DE"/>
    </w:rPr>
  </w:style>
  <w:style w:type="character" w:styleId="Strong">
    <w:name w:val="Strong"/>
    <w:basedOn w:val="DefaultParagraphFont"/>
    <w:uiPriority w:val="22"/>
    <w:qFormat/>
    <w:rsid w:val="009828FC"/>
    <w:rPr>
      <w:b/>
      <w:bCs/>
    </w:rPr>
  </w:style>
  <w:style w:type="paragraph" w:customStyle="1" w:styleId="berschrift4frTabelle">
    <w:name w:val="Überschrift 4 für Tabelle"/>
    <w:basedOn w:val="Heading4"/>
    <w:qFormat/>
    <w:rsid w:val="006931A5"/>
    <w:pPr>
      <w:spacing w:before="0" w:after="0"/>
      <w:ind w:left="862" w:hanging="862"/>
    </w:pPr>
    <w:rPr>
      <w:b w:val="0"/>
      <w:sz w:val="16"/>
      <w:lang w:val="de-CH"/>
    </w:rPr>
  </w:style>
  <w:style w:type="paragraph" w:customStyle="1" w:styleId="berschrift5frTabelle">
    <w:name w:val="Überschrift 5 für Tabelle"/>
    <w:basedOn w:val="Heading5"/>
    <w:qFormat/>
    <w:rsid w:val="006931A5"/>
    <w:pPr>
      <w:spacing w:before="0" w:after="0"/>
    </w:pPr>
    <w:rPr>
      <w:b w:val="0"/>
      <w:bCs/>
      <w:sz w:val="16"/>
    </w:rPr>
  </w:style>
  <w:style w:type="paragraph" w:styleId="Index1">
    <w:name w:val="index 1"/>
    <w:basedOn w:val="Normal"/>
    <w:next w:val="Normal"/>
    <w:autoRedefine/>
    <w:uiPriority w:val="99"/>
    <w:unhideWhenUsed/>
    <w:rsid w:val="009828FC"/>
    <w:pPr>
      <w:tabs>
        <w:tab w:val="right" w:pos="9702"/>
      </w:tabs>
      <w:ind w:left="2835" w:hanging="2835"/>
    </w:pPr>
  </w:style>
  <w:style w:type="paragraph" w:styleId="Revision">
    <w:name w:val="Revision"/>
    <w:hidden/>
    <w:uiPriority w:val="99"/>
    <w:semiHidden/>
    <w:rsid w:val="009828FC"/>
    <w:pPr>
      <w:spacing w:after="0" w:line="240" w:lineRule="auto"/>
    </w:pPr>
    <w:rPr>
      <w:rFonts w:ascii="Arial" w:eastAsia="Times New Roman" w:hAnsi="Arial" w:cs="Times New Roman"/>
      <w:szCs w:val="24"/>
      <w:lang w:val="en-US" w:eastAsia="de-DE"/>
    </w:rPr>
  </w:style>
  <w:style w:type="paragraph" w:customStyle="1" w:styleId="Tabelle10pt">
    <w:name w:val="Tabelle 10pt"/>
    <w:basedOn w:val="Normal"/>
    <w:rsid w:val="002A416A"/>
    <w:pPr>
      <w:spacing w:before="40" w:after="40"/>
      <w:ind w:left="0"/>
      <w:jc w:val="left"/>
    </w:pPr>
    <w:rPr>
      <w:noProof/>
      <w:sz w:val="20"/>
      <w:szCs w:val="20"/>
      <w:lang w:val="de-CH" w:eastAsia="en-US"/>
    </w:rPr>
  </w:style>
  <w:style w:type="paragraph" w:customStyle="1" w:styleId="AbschnAbst0">
    <w:name w:val="Abschn./ Abst.0"/>
    <w:basedOn w:val="Normal"/>
    <w:rsid w:val="00A255F2"/>
    <w:pPr>
      <w:ind w:left="0"/>
    </w:pPr>
    <w:rPr>
      <w:noProof/>
      <w:szCs w:val="20"/>
      <w:lang w:val="de-CH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65A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h\Dropbox\Technia\Customers\Stadler\STAG%20Templates\Word_SmarTeam_hoch_Template_DE_STAG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2E68DC-BCE1-40C9-BCD3-C23D0C2C8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Word_SmarTeam_hoch_Template_DE_STAG.dotx</Template>
  <TotalTime>0</TotalTime>
  <Pages>1</Pages>
  <Words>2246</Words>
  <Characters>12806</Characters>
  <Application>Microsoft Office Word</Application>
  <DocSecurity>4</DocSecurity>
  <Lines>106</Lines>
  <Paragraphs>30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Stadler Rail AG</Company>
  <LinksUpToDate>false</LinksUpToDate>
  <CharactersWithSpaces>15022</CharactersWithSpaces>
  <SharedDoc>false</SharedDoc>
  <HLinks>
    <vt:vector size="192" baseType="variant">
      <vt:variant>
        <vt:i4>1835066</vt:i4>
      </vt:variant>
      <vt:variant>
        <vt:i4>205</vt:i4>
      </vt:variant>
      <vt:variant>
        <vt:i4>0</vt:i4>
      </vt:variant>
      <vt:variant>
        <vt:i4>5</vt:i4>
      </vt:variant>
      <vt:variant>
        <vt:lpwstr/>
      </vt:variant>
      <vt:variant>
        <vt:lpwstr>_Toc210218901</vt:lpwstr>
      </vt:variant>
      <vt:variant>
        <vt:i4>1835066</vt:i4>
      </vt:variant>
      <vt:variant>
        <vt:i4>199</vt:i4>
      </vt:variant>
      <vt:variant>
        <vt:i4>0</vt:i4>
      </vt:variant>
      <vt:variant>
        <vt:i4>5</vt:i4>
      </vt:variant>
      <vt:variant>
        <vt:lpwstr/>
      </vt:variant>
      <vt:variant>
        <vt:lpwstr>_Toc210218900</vt:lpwstr>
      </vt:variant>
      <vt:variant>
        <vt:i4>1376315</vt:i4>
      </vt:variant>
      <vt:variant>
        <vt:i4>193</vt:i4>
      </vt:variant>
      <vt:variant>
        <vt:i4>0</vt:i4>
      </vt:variant>
      <vt:variant>
        <vt:i4>5</vt:i4>
      </vt:variant>
      <vt:variant>
        <vt:lpwstr/>
      </vt:variant>
      <vt:variant>
        <vt:lpwstr>_Toc210218899</vt:lpwstr>
      </vt:variant>
      <vt:variant>
        <vt:i4>1376315</vt:i4>
      </vt:variant>
      <vt:variant>
        <vt:i4>187</vt:i4>
      </vt:variant>
      <vt:variant>
        <vt:i4>0</vt:i4>
      </vt:variant>
      <vt:variant>
        <vt:i4>5</vt:i4>
      </vt:variant>
      <vt:variant>
        <vt:lpwstr/>
      </vt:variant>
      <vt:variant>
        <vt:lpwstr>_Toc210218898</vt:lpwstr>
      </vt:variant>
      <vt:variant>
        <vt:i4>1376315</vt:i4>
      </vt:variant>
      <vt:variant>
        <vt:i4>181</vt:i4>
      </vt:variant>
      <vt:variant>
        <vt:i4>0</vt:i4>
      </vt:variant>
      <vt:variant>
        <vt:i4>5</vt:i4>
      </vt:variant>
      <vt:variant>
        <vt:lpwstr/>
      </vt:variant>
      <vt:variant>
        <vt:lpwstr>_Toc210218897</vt:lpwstr>
      </vt:variant>
      <vt:variant>
        <vt:i4>1376315</vt:i4>
      </vt:variant>
      <vt:variant>
        <vt:i4>175</vt:i4>
      </vt:variant>
      <vt:variant>
        <vt:i4>0</vt:i4>
      </vt:variant>
      <vt:variant>
        <vt:i4>5</vt:i4>
      </vt:variant>
      <vt:variant>
        <vt:lpwstr/>
      </vt:variant>
      <vt:variant>
        <vt:lpwstr>_Toc210218896</vt:lpwstr>
      </vt:variant>
      <vt:variant>
        <vt:i4>1376315</vt:i4>
      </vt:variant>
      <vt:variant>
        <vt:i4>169</vt:i4>
      </vt:variant>
      <vt:variant>
        <vt:i4>0</vt:i4>
      </vt:variant>
      <vt:variant>
        <vt:i4>5</vt:i4>
      </vt:variant>
      <vt:variant>
        <vt:lpwstr/>
      </vt:variant>
      <vt:variant>
        <vt:lpwstr>_Toc210218895</vt:lpwstr>
      </vt:variant>
      <vt:variant>
        <vt:i4>1376315</vt:i4>
      </vt:variant>
      <vt:variant>
        <vt:i4>163</vt:i4>
      </vt:variant>
      <vt:variant>
        <vt:i4>0</vt:i4>
      </vt:variant>
      <vt:variant>
        <vt:i4>5</vt:i4>
      </vt:variant>
      <vt:variant>
        <vt:lpwstr/>
      </vt:variant>
      <vt:variant>
        <vt:lpwstr>_Toc210218894</vt:lpwstr>
      </vt:variant>
      <vt:variant>
        <vt:i4>1376315</vt:i4>
      </vt:variant>
      <vt:variant>
        <vt:i4>157</vt:i4>
      </vt:variant>
      <vt:variant>
        <vt:i4>0</vt:i4>
      </vt:variant>
      <vt:variant>
        <vt:i4>5</vt:i4>
      </vt:variant>
      <vt:variant>
        <vt:lpwstr/>
      </vt:variant>
      <vt:variant>
        <vt:lpwstr>_Toc210218893</vt:lpwstr>
      </vt:variant>
      <vt:variant>
        <vt:i4>1376315</vt:i4>
      </vt:variant>
      <vt:variant>
        <vt:i4>151</vt:i4>
      </vt:variant>
      <vt:variant>
        <vt:i4>0</vt:i4>
      </vt:variant>
      <vt:variant>
        <vt:i4>5</vt:i4>
      </vt:variant>
      <vt:variant>
        <vt:lpwstr/>
      </vt:variant>
      <vt:variant>
        <vt:lpwstr>_Toc210218892</vt:lpwstr>
      </vt:variant>
      <vt:variant>
        <vt:i4>1376315</vt:i4>
      </vt:variant>
      <vt:variant>
        <vt:i4>145</vt:i4>
      </vt:variant>
      <vt:variant>
        <vt:i4>0</vt:i4>
      </vt:variant>
      <vt:variant>
        <vt:i4>5</vt:i4>
      </vt:variant>
      <vt:variant>
        <vt:lpwstr/>
      </vt:variant>
      <vt:variant>
        <vt:lpwstr>_Toc210218891</vt:lpwstr>
      </vt:variant>
      <vt:variant>
        <vt:i4>1376315</vt:i4>
      </vt:variant>
      <vt:variant>
        <vt:i4>139</vt:i4>
      </vt:variant>
      <vt:variant>
        <vt:i4>0</vt:i4>
      </vt:variant>
      <vt:variant>
        <vt:i4>5</vt:i4>
      </vt:variant>
      <vt:variant>
        <vt:lpwstr/>
      </vt:variant>
      <vt:variant>
        <vt:lpwstr>_Toc210218890</vt:lpwstr>
      </vt:variant>
      <vt:variant>
        <vt:i4>1310779</vt:i4>
      </vt:variant>
      <vt:variant>
        <vt:i4>133</vt:i4>
      </vt:variant>
      <vt:variant>
        <vt:i4>0</vt:i4>
      </vt:variant>
      <vt:variant>
        <vt:i4>5</vt:i4>
      </vt:variant>
      <vt:variant>
        <vt:lpwstr/>
      </vt:variant>
      <vt:variant>
        <vt:lpwstr>_Toc210218889</vt:lpwstr>
      </vt:variant>
      <vt:variant>
        <vt:i4>1310779</vt:i4>
      </vt:variant>
      <vt:variant>
        <vt:i4>127</vt:i4>
      </vt:variant>
      <vt:variant>
        <vt:i4>0</vt:i4>
      </vt:variant>
      <vt:variant>
        <vt:i4>5</vt:i4>
      </vt:variant>
      <vt:variant>
        <vt:lpwstr/>
      </vt:variant>
      <vt:variant>
        <vt:lpwstr>_Toc210218888</vt:lpwstr>
      </vt:variant>
      <vt:variant>
        <vt:i4>1310779</vt:i4>
      </vt:variant>
      <vt:variant>
        <vt:i4>121</vt:i4>
      </vt:variant>
      <vt:variant>
        <vt:i4>0</vt:i4>
      </vt:variant>
      <vt:variant>
        <vt:i4>5</vt:i4>
      </vt:variant>
      <vt:variant>
        <vt:lpwstr/>
      </vt:variant>
      <vt:variant>
        <vt:lpwstr>_Toc210218887</vt:lpwstr>
      </vt:variant>
      <vt:variant>
        <vt:i4>1310779</vt:i4>
      </vt:variant>
      <vt:variant>
        <vt:i4>115</vt:i4>
      </vt:variant>
      <vt:variant>
        <vt:i4>0</vt:i4>
      </vt:variant>
      <vt:variant>
        <vt:i4>5</vt:i4>
      </vt:variant>
      <vt:variant>
        <vt:lpwstr/>
      </vt:variant>
      <vt:variant>
        <vt:lpwstr>_Toc210218886</vt:lpwstr>
      </vt:variant>
      <vt:variant>
        <vt:i4>1310779</vt:i4>
      </vt:variant>
      <vt:variant>
        <vt:i4>109</vt:i4>
      </vt:variant>
      <vt:variant>
        <vt:i4>0</vt:i4>
      </vt:variant>
      <vt:variant>
        <vt:i4>5</vt:i4>
      </vt:variant>
      <vt:variant>
        <vt:lpwstr/>
      </vt:variant>
      <vt:variant>
        <vt:lpwstr>_Toc210218885</vt:lpwstr>
      </vt:variant>
      <vt:variant>
        <vt:i4>1310779</vt:i4>
      </vt:variant>
      <vt:variant>
        <vt:i4>103</vt:i4>
      </vt:variant>
      <vt:variant>
        <vt:i4>0</vt:i4>
      </vt:variant>
      <vt:variant>
        <vt:i4>5</vt:i4>
      </vt:variant>
      <vt:variant>
        <vt:lpwstr/>
      </vt:variant>
      <vt:variant>
        <vt:lpwstr>_Toc210218884</vt:lpwstr>
      </vt:variant>
      <vt:variant>
        <vt:i4>1310779</vt:i4>
      </vt:variant>
      <vt:variant>
        <vt:i4>97</vt:i4>
      </vt:variant>
      <vt:variant>
        <vt:i4>0</vt:i4>
      </vt:variant>
      <vt:variant>
        <vt:i4>5</vt:i4>
      </vt:variant>
      <vt:variant>
        <vt:lpwstr/>
      </vt:variant>
      <vt:variant>
        <vt:lpwstr>_Toc210218883</vt:lpwstr>
      </vt:variant>
      <vt:variant>
        <vt:i4>1310779</vt:i4>
      </vt:variant>
      <vt:variant>
        <vt:i4>91</vt:i4>
      </vt:variant>
      <vt:variant>
        <vt:i4>0</vt:i4>
      </vt:variant>
      <vt:variant>
        <vt:i4>5</vt:i4>
      </vt:variant>
      <vt:variant>
        <vt:lpwstr/>
      </vt:variant>
      <vt:variant>
        <vt:lpwstr>_Toc210218882</vt:lpwstr>
      </vt:variant>
      <vt:variant>
        <vt:i4>1310779</vt:i4>
      </vt:variant>
      <vt:variant>
        <vt:i4>85</vt:i4>
      </vt:variant>
      <vt:variant>
        <vt:i4>0</vt:i4>
      </vt:variant>
      <vt:variant>
        <vt:i4>5</vt:i4>
      </vt:variant>
      <vt:variant>
        <vt:lpwstr/>
      </vt:variant>
      <vt:variant>
        <vt:lpwstr>_Toc210218881</vt:lpwstr>
      </vt:variant>
      <vt:variant>
        <vt:i4>1310779</vt:i4>
      </vt:variant>
      <vt:variant>
        <vt:i4>79</vt:i4>
      </vt:variant>
      <vt:variant>
        <vt:i4>0</vt:i4>
      </vt:variant>
      <vt:variant>
        <vt:i4>5</vt:i4>
      </vt:variant>
      <vt:variant>
        <vt:lpwstr/>
      </vt:variant>
      <vt:variant>
        <vt:lpwstr>_Toc210218880</vt:lpwstr>
      </vt:variant>
      <vt:variant>
        <vt:i4>1769531</vt:i4>
      </vt:variant>
      <vt:variant>
        <vt:i4>73</vt:i4>
      </vt:variant>
      <vt:variant>
        <vt:i4>0</vt:i4>
      </vt:variant>
      <vt:variant>
        <vt:i4>5</vt:i4>
      </vt:variant>
      <vt:variant>
        <vt:lpwstr/>
      </vt:variant>
      <vt:variant>
        <vt:lpwstr>_Toc210218879</vt:lpwstr>
      </vt:variant>
      <vt:variant>
        <vt:i4>1769531</vt:i4>
      </vt:variant>
      <vt:variant>
        <vt:i4>67</vt:i4>
      </vt:variant>
      <vt:variant>
        <vt:i4>0</vt:i4>
      </vt:variant>
      <vt:variant>
        <vt:i4>5</vt:i4>
      </vt:variant>
      <vt:variant>
        <vt:lpwstr/>
      </vt:variant>
      <vt:variant>
        <vt:lpwstr>_Toc210218878</vt:lpwstr>
      </vt:variant>
      <vt:variant>
        <vt:i4>1769531</vt:i4>
      </vt:variant>
      <vt:variant>
        <vt:i4>61</vt:i4>
      </vt:variant>
      <vt:variant>
        <vt:i4>0</vt:i4>
      </vt:variant>
      <vt:variant>
        <vt:i4>5</vt:i4>
      </vt:variant>
      <vt:variant>
        <vt:lpwstr/>
      </vt:variant>
      <vt:variant>
        <vt:lpwstr>_Toc210218877</vt:lpwstr>
      </vt:variant>
      <vt:variant>
        <vt:i4>1769531</vt:i4>
      </vt:variant>
      <vt:variant>
        <vt:i4>55</vt:i4>
      </vt:variant>
      <vt:variant>
        <vt:i4>0</vt:i4>
      </vt:variant>
      <vt:variant>
        <vt:i4>5</vt:i4>
      </vt:variant>
      <vt:variant>
        <vt:lpwstr/>
      </vt:variant>
      <vt:variant>
        <vt:lpwstr>_Toc210218876</vt:lpwstr>
      </vt:variant>
      <vt:variant>
        <vt:i4>1769531</vt:i4>
      </vt:variant>
      <vt:variant>
        <vt:i4>49</vt:i4>
      </vt:variant>
      <vt:variant>
        <vt:i4>0</vt:i4>
      </vt:variant>
      <vt:variant>
        <vt:i4>5</vt:i4>
      </vt:variant>
      <vt:variant>
        <vt:lpwstr/>
      </vt:variant>
      <vt:variant>
        <vt:lpwstr>_Toc210218875</vt:lpwstr>
      </vt:variant>
      <vt:variant>
        <vt:i4>1769531</vt:i4>
      </vt:variant>
      <vt:variant>
        <vt:i4>43</vt:i4>
      </vt:variant>
      <vt:variant>
        <vt:i4>0</vt:i4>
      </vt:variant>
      <vt:variant>
        <vt:i4>5</vt:i4>
      </vt:variant>
      <vt:variant>
        <vt:lpwstr/>
      </vt:variant>
      <vt:variant>
        <vt:lpwstr>_Toc210218874</vt:lpwstr>
      </vt:variant>
      <vt:variant>
        <vt:i4>1769531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_Toc210218873</vt:lpwstr>
      </vt:variant>
      <vt:variant>
        <vt:i4>1769531</vt:i4>
      </vt:variant>
      <vt:variant>
        <vt:i4>31</vt:i4>
      </vt:variant>
      <vt:variant>
        <vt:i4>0</vt:i4>
      </vt:variant>
      <vt:variant>
        <vt:i4>5</vt:i4>
      </vt:variant>
      <vt:variant>
        <vt:lpwstr/>
      </vt:variant>
      <vt:variant>
        <vt:lpwstr>_Toc210218872</vt:lpwstr>
      </vt:variant>
      <vt:variant>
        <vt:i4>1769531</vt:i4>
      </vt:variant>
      <vt:variant>
        <vt:i4>25</vt:i4>
      </vt:variant>
      <vt:variant>
        <vt:i4>0</vt:i4>
      </vt:variant>
      <vt:variant>
        <vt:i4>5</vt:i4>
      </vt:variant>
      <vt:variant>
        <vt:lpwstr/>
      </vt:variant>
      <vt:variant>
        <vt:lpwstr>_Toc210218871</vt:lpwstr>
      </vt:variant>
      <vt:variant>
        <vt:i4>1769531</vt:i4>
      </vt:variant>
      <vt:variant>
        <vt:i4>19</vt:i4>
      </vt:variant>
      <vt:variant>
        <vt:i4>0</vt:i4>
      </vt:variant>
      <vt:variant>
        <vt:i4>5</vt:i4>
      </vt:variant>
      <vt:variant>
        <vt:lpwstr/>
      </vt:variant>
      <vt:variant>
        <vt:lpwstr>_Toc210218870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Enes.oezsen@stadlerrail.com</dc:creator>
  <cp:keywords/>
  <dc:description/>
  <cp:lastModifiedBy>Iten Eduard STAG</cp:lastModifiedBy>
  <cp:revision>59</cp:revision>
  <cp:lastPrinted>2024-12-20T15:53:00Z</cp:lastPrinted>
  <dcterms:created xsi:type="dcterms:W3CDTF">2025-10-01T16:54:00Z</dcterms:created>
  <dcterms:modified xsi:type="dcterms:W3CDTF">2025-10-01T11:48:00Z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XAccess Type">
    <vt:lpwstr>Inherited</vt:lpwstr>
  </property>
  <property fmtid="{D5CDD505-2E9C-101B-9397-08002B2CF9AE}" pid="3" name="MXActiveVersion">
    <vt:lpwstr>6</vt:lpwstr>
  </property>
  <property fmtid="{D5CDD505-2E9C-101B-9397-08002B2CF9AE}" pid="4" name="MXActual_state_Approved">
    <vt:lpwstr>N/A</vt:lpwstr>
  </property>
  <property fmtid="{D5CDD505-2E9C-101B-9397-08002B2CF9AE}" pid="5" name="MXActual_state_Preliminary">
    <vt:lpwstr>03.05.2023</vt:lpwstr>
  </property>
  <property fmtid="{D5CDD505-2E9C-101B-9397-08002B2CF9AE}" pid="6" name="MXActual_state_Release">
    <vt:lpwstr>N/A</vt:lpwstr>
  </property>
  <property fmtid="{D5CDD505-2E9C-101B-9397-08002B2CF9AE}" pid="7" name="MXActual_state_Review">
    <vt:lpwstr>N/A</vt:lpwstr>
  </property>
  <property fmtid="{D5CDD505-2E9C-101B-9397-08002B2CF9AE}" pid="8" name="MXCheckin Reason">
    <vt:lpwstr/>
  </property>
  <property fmtid="{D5CDD505-2E9C-101B-9397-08002B2CF9AE}" pid="9" name="MXclau">
    <vt:lpwstr>False</vt:lpwstr>
  </property>
  <property fmtid="{D5CDD505-2E9C-101B-9397-08002B2CF9AE}" pid="10" name="MXCurrent">
    <vt:lpwstr>Freigegeben</vt:lpwstr>
  </property>
  <property fmtid="{D5CDD505-2E9C-101B-9397-08002B2CF9AE}" pid="11" name="MXCurrent.Localized">
    <vt:lpwstr>Freigegeben</vt:lpwstr>
  </property>
  <property fmtid="{D5CDD505-2E9C-101B-9397-08002B2CF9AE}" pid="12" name="MXDescription">
    <vt:lpwstr/>
  </property>
  <property fmtid="{D5CDD505-2E9C-101B-9397-08002B2CF9AE}" pid="13" name="MXDesignated User">
    <vt:lpwstr>Unassigned</vt:lpwstr>
  </property>
  <property fmtid="{D5CDD505-2E9C-101B-9397-08002B2CF9AE}" pid="14" name="MXEmail">
    <vt:lpwstr>Ernesto.Lombardo@stadlerrail.com</vt:lpwstr>
  </property>
  <property fmtid="{D5CDD505-2E9C-101B-9397-08002B2CF9AE}" pid="15" name="MXFile Created Date">
    <vt:lpwstr/>
  </property>
  <property fmtid="{D5CDD505-2E9C-101B-9397-08002B2CF9AE}" pid="16" name="MXFile Dimension">
    <vt:lpwstr/>
  </property>
  <property fmtid="{D5CDD505-2E9C-101B-9397-08002B2CF9AE}" pid="17" name="MXFile Duration">
    <vt:lpwstr>0.0</vt:lpwstr>
  </property>
  <property fmtid="{D5CDD505-2E9C-101B-9397-08002B2CF9AE}" pid="18" name="MXFile Modified Date">
    <vt:lpwstr/>
  </property>
  <property fmtid="{D5CDD505-2E9C-101B-9397-08002B2CF9AE}" pid="19" name="MXFile Size">
    <vt:lpwstr>0</vt:lpwstr>
  </property>
  <property fmtid="{D5CDD505-2E9C-101B-9397-08002B2CF9AE}" pid="20" name="MXFile Type">
    <vt:lpwstr/>
  </property>
  <property fmtid="{D5CDD505-2E9C-101B-9397-08002B2CF9AE}" pid="21" name="MXFirstName">
    <vt:lpwstr>Ernesto</vt:lpwstr>
  </property>
  <property fmtid="{D5CDD505-2E9C-101B-9397-08002B2CF9AE}" pid="22" name="MXIs Version Object">
    <vt:lpwstr>False</vt:lpwstr>
  </property>
  <property fmtid="{D5CDD505-2E9C-101B-9397-08002B2CF9AE}" pid="23" name="MXLanguage">
    <vt:lpwstr>German</vt:lpwstr>
  </property>
  <property fmtid="{D5CDD505-2E9C-101B-9397-08002B2CF9AE}" pid="24" name="MXLastName">
    <vt:lpwstr>Lombardo</vt:lpwstr>
  </property>
  <property fmtid="{D5CDD505-2E9C-101B-9397-08002B2CF9AE}" pid="25" name="MXLatestVersion">
    <vt:lpwstr>6</vt:lpwstr>
  </property>
  <property fmtid="{D5CDD505-2E9C-101B-9397-08002B2CF9AE}" pid="26" name="MXMiddleName">
    <vt:lpwstr>Unknown</vt:lpwstr>
  </property>
  <property fmtid="{D5CDD505-2E9C-101B-9397-08002B2CF9AE}" pid="27" name="MXMove Files To Version">
    <vt:lpwstr>False</vt:lpwstr>
  </property>
  <property fmtid="{D5CDD505-2E9C-101B-9397-08002B2CF9AE}" pid="28" name="MXName">
    <vt:lpwstr>530834</vt:lpwstr>
  </property>
  <property fmtid="{D5CDD505-2E9C-101B-9397-08002B2CF9AE}" pid="29" name="MXOriginator">
    <vt:lpwstr>lomern</vt:lpwstr>
  </property>
  <property fmtid="{D5CDD505-2E9C-101B-9397-08002B2CF9AE}" pid="30" name="MXPolicy">
    <vt:lpwstr>TT Document Controlled</vt:lpwstr>
  </property>
  <property fmtid="{D5CDD505-2E9C-101B-9397-08002B2CF9AE}" pid="31" name="MXPolicy.Localized">
    <vt:lpwstr>Document Controlled</vt:lpwstr>
  </property>
  <property fmtid="{D5CDD505-2E9C-101B-9397-08002B2CF9AE}" pid="32" name="MXRevision">
    <vt:lpwstr>A</vt:lpwstr>
  </property>
  <property fmtid="{D5CDD505-2E9C-101B-9397-08002B2CF9AE}" pid="33" name="MXSignatures_state_Approved">
    <vt:lpwstr/>
  </property>
  <property fmtid="{D5CDD505-2E9C-101B-9397-08002B2CF9AE}" pid="34" name="MXSignatures_state_Preliminary">
    <vt:lpwstr/>
  </property>
  <property fmtid="{D5CDD505-2E9C-101B-9397-08002B2CF9AE}" pid="35" name="MXSignatures_state_Release">
    <vt:lpwstr/>
  </property>
  <property fmtid="{D5CDD505-2E9C-101B-9397-08002B2CF9AE}" pid="36" name="MXSignatures_state_Review">
    <vt:lpwstr/>
  </property>
  <property fmtid="{D5CDD505-2E9C-101B-9397-08002B2CF9AE}" pid="37" name="MXstaDesignation_1">
    <vt:lpwstr/>
  </property>
  <property fmtid="{D5CDD505-2E9C-101B-9397-08002B2CF9AE}" pid="38" name="MXstaDesignation_2">
    <vt:lpwstr/>
  </property>
  <property fmtid="{D5CDD505-2E9C-101B-9397-08002B2CF9AE}" pid="39" name="MXstaDesignation_3">
    <vt:lpwstr/>
  </property>
  <property fmtid="{D5CDD505-2E9C-101B-9397-08002B2CF9AE}" pid="40" name="MXSuspend Versioning">
    <vt:lpwstr>False</vt:lpwstr>
  </property>
  <property fmtid="{D5CDD505-2E9C-101B-9397-08002B2CF9AE}" pid="41" name="MXTitle">
    <vt:lpwstr/>
  </property>
  <property fmtid="{D5CDD505-2E9C-101B-9397-08002B2CF9AE}" pid="42" name="MXTT Approved By">
    <vt:lpwstr/>
  </property>
  <property fmtid="{D5CDD505-2E9C-101B-9397-08002B2CF9AE}" pid="43" name="MXTT Approved Date">
    <vt:lpwstr/>
  </property>
  <property fmtid="{D5CDD505-2E9C-101B-9397-08002B2CF9AE}" pid="44" name="MXTT Reviewed By">
    <vt:lpwstr/>
  </property>
  <property fmtid="{D5CDD505-2E9C-101B-9397-08002B2CF9AE}" pid="45" name="MXTT Reviewed Date">
    <vt:lpwstr/>
  </property>
  <property fmtid="{D5CDD505-2E9C-101B-9397-08002B2CF9AE}" pid="46" name="MXType">
    <vt:lpwstr>Document</vt:lpwstr>
  </property>
  <property fmtid="{D5CDD505-2E9C-101B-9397-08002B2CF9AE}" pid="47" name="MXType.Localized">
    <vt:lpwstr>Dokument</vt:lpwstr>
  </property>
  <property fmtid="{D5CDD505-2E9C-101B-9397-08002B2CF9AE}" pid="48" name="MXUniqueID">
    <vt:lpwstr/>
  </property>
  <property fmtid="{D5CDD505-2E9C-101B-9397-08002B2CF9AE}" pid="49" name="MXUser">
    <vt:lpwstr>lomern</vt:lpwstr>
  </property>
  <property fmtid="{D5CDD505-2E9C-101B-9397-08002B2CF9AE}" pid="50" name="MXVersion">
    <vt:lpwstr>6</vt:lpwstr>
  </property>
  <property fmtid="{D5CDD505-2E9C-101B-9397-08002B2CF9AE}" pid="51" name="MXActual_state_Active">
    <vt:lpwstr>14.08.2017</vt:lpwstr>
  </property>
  <property fmtid="{D5CDD505-2E9C-101B-9397-08002B2CF9AE}" pid="52" name="MXActual_state_Inactive">
    <vt:lpwstr>N/A</vt:lpwstr>
  </property>
  <property fmtid="{D5CDD505-2E9C-101B-9397-08002B2CF9AE}" pid="53" name="MXCAD Type">
    <vt:lpwstr/>
  </property>
  <property fmtid="{D5CDD505-2E9C-101B-9397-08002B2CF9AE}" pid="54" name="MXFile Version">
    <vt:lpwstr/>
  </property>
  <property fmtid="{D5CDD505-2E9C-101B-9397-08002B2CF9AE}" pid="55" name="MXPrimary Key">
    <vt:lpwstr/>
  </property>
  <property fmtid="{D5CDD505-2E9C-101B-9397-08002B2CF9AE}" pid="56" name="MXSecondary Keys">
    <vt:lpwstr/>
  </property>
  <property fmtid="{D5CDD505-2E9C-101B-9397-08002B2CF9AE}" pid="57" name="MXSignatures_state_Active">
    <vt:lpwstr/>
  </property>
  <property fmtid="{D5CDD505-2E9C-101B-9397-08002B2CF9AE}" pid="58" name="MXSignatures_state_Inactive">
    <vt:lpwstr/>
  </property>
  <property fmtid="{D5CDD505-2E9C-101B-9397-08002B2CF9AE}" pid="59" name="MXTT Description 1">
    <vt:lpwstr>Prüfprotokoll Regressionstest</vt:lpwstr>
  </property>
  <property fmtid="{D5CDD505-2E9C-101B-9397-08002B2CF9AE}" pid="60" name="MXTT Description 1 Lookup 1">
    <vt:lpwstr>Prüfprotokoll</vt:lpwstr>
  </property>
  <property fmtid="{D5CDD505-2E9C-101B-9397-08002B2CF9AE}" pid="61" name="MXTT Description 1 Lookup 2">
    <vt:lpwstr/>
  </property>
  <property fmtid="{D5CDD505-2E9C-101B-9397-08002B2CF9AE}" pid="62" name="MXTT Description 1 Lookup 3">
    <vt:lpwstr>Regressionstest</vt:lpwstr>
  </property>
  <property fmtid="{D5CDD505-2E9C-101B-9397-08002B2CF9AE}" pid="63" name="MXTT Designation 2">
    <vt:lpwstr>L-4435-256.01/L-4411-H12 FGC HGem 2/2</vt:lpwstr>
  </property>
  <property fmtid="{D5CDD505-2E9C-101B-9397-08002B2CF9AE}" pid="64" name="MXTT Document Classification Code">
    <vt:lpwstr/>
  </property>
  <property fmtid="{D5CDD505-2E9C-101B-9397-08002B2CF9AE}" pid="65" name="MXTT Document Create Date">
    <vt:lpwstr>03.05.2023</vt:lpwstr>
  </property>
  <property fmtid="{D5CDD505-2E9C-101B-9397-08002B2CF9AE}" pid="66" name="MXTT Document Creator">
    <vt:lpwstr>lomern</vt:lpwstr>
  </property>
  <property fmtid="{D5CDD505-2E9C-101B-9397-08002B2CF9AE}" pid="67" name="MXTT Document Legal Create Date">
    <vt:lpwstr/>
  </property>
  <property fmtid="{D5CDD505-2E9C-101B-9397-08002B2CF9AE}" pid="68" name="MXTT Document Legal Creator">
    <vt:lpwstr/>
  </property>
  <property fmtid="{D5CDD505-2E9C-101B-9397-08002B2CF9AE}" pid="69" name="MXTT Document Legal Release Date">
    <vt:lpwstr/>
  </property>
  <property fmtid="{D5CDD505-2E9C-101B-9397-08002B2CF9AE}" pid="70" name="MXTT Document Legal Releaser">
    <vt:lpwstr/>
  </property>
  <property fmtid="{D5CDD505-2E9C-101B-9397-08002B2CF9AE}" pid="71" name="MXTT Document Legal Review Date">
    <vt:lpwstr/>
  </property>
  <property fmtid="{D5CDD505-2E9C-101B-9397-08002B2CF9AE}" pid="72" name="MXTT Document Legal Reviewer">
    <vt:lpwstr/>
  </property>
  <property fmtid="{D5CDD505-2E9C-101B-9397-08002B2CF9AE}" pid="73" name="MXTT Document Organization Identification">
    <vt:lpwstr/>
  </property>
  <property fmtid="{D5CDD505-2E9C-101B-9397-08002B2CF9AE}" pid="74" name="MXTT Document Owner">
    <vt:lpwstr/>
  </property>
  <property fmtid="{D5CDD505-2E9C-101B-9397-08002B2CF9AE}" pid="75" name="MXTT Document Page Number">
    <vt:lpwstr>0.0</vt:lpwstr>
  </property>
  <property fmtid="{D5CDD505-2E9C-101B-9397-08002B2CF9AE}" pid="76" name="MXTT Document Previous Revision">
    <vt:lpwstr>Superseded</vt:lpwstr>
  </property>
  <property fmtid="{D5CDD505-2E9C-101B-9397-08002B2CF9AE}" pid="77" name="MXTT Document Reference Designation">
    <vt:lpwstr/>
  </property>
  <property fmtid="{D5CDD505-2E9C-101B-9397-08002B2CF9AE}" pid="78" name="MXTT Document Release Date">
    <vt:lpwstr/>
  </property>
  <property fmtid="{D5CDD505-2E9C-101B-9397-08002B2CF9AE}" pid="79" name="MXTT Document Releaser">
    <vt:lpwstr/>
  </property>
  <property fmtid="{D5CDD505-2E9C-101B-9397-08002B2CF9AE}" pid="80" name="MXTT Document Review Date">
    <vt:lpwstr/>
  </property>
  <property fmtid="{D5CDD505-2E9C-101B-9397-08002B2CF9AE}" pid="81" name="MXTT Document Reviewer">
    <vt:lpwstr/>
  </property>
  <property fmtid="{D5CDD505-2E9C-101B-9397-08002B2CF9AE}" pid="82" name="MXTT Document Revision Notification Number">
    <vt:lpwstr/>
  </property>
  <property fmtid="{D5CDD505-2E9C-101B-9397-08002B2CF9AE}" pid="83" name="MXTT Document Sheet Size">
    <vt:lpwstr/>
  </property>
  <property fmtid="{D5CDD505-2E9C-101B-9397-08002B2CF9AE}" pid="84" name="MXTT Document Total Sheets">
    <vt:lpwstr>0.0</vt:lpwstr>
  </property>
  <property fmtid="{D5CDD505-2E9C-101B-9397-08002B2CF9AE}" pid="85" name="MXTT Legacy Document Number">
    <vt:lpwstr/>
  </property>
  <property fmtid="{D5CDD505-2E9C-101B-9397-08002B2CF9AE}" pid="86" name="MXTT Legacy Document Revision">
    <vt:lpwstr/>
  </property>
  <property fmtid="{D5CDD505-2E9C-101B-9397-08002B2CF9AE}" pid="87" name="MXTT Legacy Related Part Number">
    <vt:lpwstr/>
  </property>
  <property fmtid="{D5CDD505-2E9C-101B-9397-08002B2CF9AE}" pid="88" name="MXTT Legacy Related Part Revision">
    <vt:lpwstr/>
  </property>
  <property fmtid="{D5CDD505-2E9C-101B-9397-08002B2CF9AE}" pid="89" name="MXTT Manufacturer Manufacturer">
    <vt:lpwstr/>
  </property>
  <property fmtid="{D5CDD505-2E9C-101B-9397-08002B2CF9AE}" pid="90" name="MXTT Phase">
    <vt:lpwstr/>
  </property>
  <property fmtid="{D5CDD505-2E9C-101B-9397-08002B2CF9AE}" pid="91" name="MXTT Subject Matter Responsible">
    <vt:lpwstr/>
  </property>
  <property fmtid="{D5CDD505-2E9C-101B-9397-08002B2CF9AE}" pid="92" name="MXTT Usage Receipt">
    <vt:lpwstr>Internal</vt:lpwstr>
  </property>
  <property fmtid="{D5CDD505-2E9C-101B-9397-08002B2CF9AE}" pid="93" name="MXVersion Date">
    <vt:lpwstr/>
  </property>
  <property fmtid="{D5CDD505-2E9C-101B-9397-08002B2CF9AE}" pid="94" name="MXTT Legacy Engineering Document Number">
    <vt:lpwstr/>
  </property>
  <property fmtid="{D5CDD505-2E9C-101B-9397-08002B2CF9AE}" pid="95" name="MXTT Legacy Engineering Document Revision">
    <vt:lpwstr/>
  </property>
  <property fmtid="{D5CDD505-2E9C-101B-9397-08002B2CF9AE}" pid="96" name="MXTT Description 1 En">
    <vt:lpwstr>Test report</vt:lpwstr>
  </property>
  <property fmtid="{D5CDD505-2E9C-101B-9397-08002B2CF9AE}" pid="97" name="MXTT Description 1 Fr">
    <vt:lpwstr>Rapport d'essai</vt:lpwstr>
  </property>
  <property fmtid="{D5CDD505-2E9C-101B-9397-08002B2CF9AE}" pid="98" name="MXTT Description 1 It">
    <vt:lpwstr>Verbale di prova</vt:lpwstr>
  </property>
  <property fmtid="{D5CDD505-2E9C-101B-9397-08002B2CF9AE}" pid="99" name="MXTT Description 1 Lookup 3 En">
    <vt:lpwstr/>
  </property>
  <property fmtid="{D5CDD505-2E9C-101B-9397-08002B2CF9AE}" pid="100" name="MXTT Description 1 Lookup 3 Fr">
    <vt:lpwstr/>
  </property>
  <property fmtid="{D5CDD505-2E9C-101B-9397-08002B2CF9AE}" pid="101" name="MXTT Description 1 Lookup 3 It">
    <vt:lpwstr/>
  </property>
  <property fmtid="{D5CDD505-2E9C-101B-9397-08002B2CF9AE}" pid="102" name="MXTT Designation 2 En">
    <vt:lpwstr/>
  </property>
  <property fmtid="{D5CDD505-2E9C-101B-9397-08002B2CF9AE}" pid="103" name="MXTT Designation 2 Fr">
    <vt:lpwstr/>
  </property>
  <property fmtid="{D5CDD505-2E9C-101B-9397-08002B2CF9AE}" pid="104" name="MXTT Designation 2 It">
    <vt:lpwstr/>
  </property>
  <property fmtid="{D5CDD505-2E9C-101B-9397-08002B2CF9AE}" pid="105" name="MXActual_state_Obsolete">
    <vt:lpwstr>N/A</vt:lpwstr>
  </property>
  <property fmtid="{D5CDD505-2E9C-101B-9397-08002B2CF9AE}" pid="106" name="MXActual_state_Released">
    <vt:lpwstr>N/A</vt:lpwstr>
  </property>
  <property fmtid="{D5CDD505-2E9C-101B-9397-08002B2CF9AE}" pid="107" name="MXActual_state_Superseded">
    <vt:lpwstr>N/A</vt:lpwstr>
  </property>
  <property fmtid="{D5CDD505-2E9C-101B-9397-08002B2CF9AE}" pid="108" name="MXSignatures_state_Obsolete">
    <vt:lpwstr/>
  </property>
  <property fmtid="{D5CDD505-2E9C-101B-9397-08002B2CF9AE}" pid="109" name="MXSignatures_state_Released">
    <vt:lpwstr/>
  </property>
  <property fmtid="{D5CDD505-2E9C-101B-9397-08002B2CF9AE}" pid="110" name="MXSignatures_state_Superseded">
    <vt:lpwstr/>
  </property>
  <property fmtid="{D5CDD505-2E9C-101B-9397-08002B2CF9AE}" pid="111" name="MSIP_Label_39c55eb3-7309-4def-9eca-c1535c18d074_Enabled">
    <vt:lpwstr>true</vt:lpwstr>
  </property>
  <property fmtid="{D5CDD505-2E9C-101B-9397-08002B2CF9AE}" pid="112" name="MSIP_Label_39c55eb3-7309-4def-9eca-c1535c18d074_SetDate">
    <vt:lpwstr>2024-12-20T17:33:24Z</vt:lpwstr>
  </property>
  <property fmtid="{D5CDD505-2E9C-101B-9397-08002B2CF9AE}" pid="113" name="MSIP_Label_39c55eb3-7309-4def-9eca-c1535c18d074_Method">
    <vt:lpwstr>Standard</vt:lpwstr>
  </property>
  <property fmtid="{D5CDD505-2E9C-101B-9397-08002B2CF9AE}" pid="114" name="MSIP_Label_39c55eb3-7309-4def-9eca-c1535c18d074_Name">
    <vt:lpwstr>Commercial</vt:lpwstr>
  </property>
  <property fmtid="{D5CDD505-2E9C-101B-9397-08002B2CF9AE}" pid="115" name="MSIP_Label_39c55eb3-7309-4def-9eca-c1535c18d074_SiteId">
    <vt:lpwstr>e0fc8045-dafa-4bcc-96af-9d5e872b7d60</vt:lpwstr>
  </property>
  <property fmtid="{D5CDD505-2E9C-101B-9397-08002B2CF9AE}" pid="116" name="MSIP_Label_39c55eb3-7309-4def-9eca-c1535c18d074_ActionId">
    <vt:lpwstr>20f30212-d004-479c-9cd1-1222db53053c</vt:lpwstr>
  </property>
  <property fmtid="{D5CDD505-2E9C-101B-9397-08002B2CF9AE}" pid="117" name="MSIP_Label_39c55eb3-7309-4def-9eca-c1535c18d074_ContentBits">
    <vt:lpwstr>0</vt:lpwstr>
  </property>
</Properties>
</file>